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51120" w:rsidRDefault="00651120">
      <w:pPr>
        <w:rPr>
          <w:rFonts w:ascii="Letter-join No-Lead 40" w:hAnsi="Letter-join No-Lead 40"/>
        </w:rPr>
      </w:pPr>
      <w:r>
        <w:rPr>
          <w:rFonts w:ascii="Letter-join No-Lead 40" w:hAnsi="Letter-join No-Lead 40"/>
        </w:rPr>
        <w:t>Welcome to Vicarage Primary School’s history page. If you have a</w:t>
      </w:r>
      <w:r w:rsidR="007246E2">
        <w:rPr>
          <w:rFonts w:ascii="Letter-join No-Lead 40" w:hAnsi="Letter-join No-Lead 40"/>
        </w:rPr>
        <w:t>ny other information, stories or</w:t>
      </w:r>
      <w:r>
        <w:rPr>
          <w:rFonts w:ascii="Letter-join No-Lead 40" w:hAnsi="Letter-join No-Lead 40"/>
        </w:rPr>
        <w:t xml:space="preserve"> photographs please get in touch at </w:t>
      </w:r>
      <w:hyperlink r:id="rId4" w:history="1">
        <w:r w:rsidRPr="00166825">
          <w:rPr>
            <w:rStyle w:val="Hyperlink"/>
            <w:rFonts w:ascii="Letter-join No-Lead 40" w:hAnsi="Letter-join No-Lead 40"/>
          </w:rPr>
          <w:t>info@vicarage.newham.sch.uk</w:t>
        </w:r>
      </w:hyperlink>
      <w:r>
        <w:rPr>
          <w:rFonts w:ascii="Letter-join No-Lead 40" w:hAnsi="Letter-join No-Lead 40"/>
        </w:rPr>
        <w:t xml:space="preserve"> </w:t>
      </w:r>
    </w:p>
    <w:p w:rsidR="00651120" w:rsidRDefault="00651120">
      <w:pPr>
        <w:rPr>
          <w:rFonts w:ascii="Letter-join No-Lead 40" w:hAnsi="Letter-join No-Lead 40"/>
        </w:rPr>
      </w:pPr>
    </w:p>
    <w:p w:rsidR="00851AAA" w:rsidRDefault="005860D5">
      <w:pPr>
        <w:rPr>
          <w:rFonts w:ascii="Letter-join No-Lead 40" w:hAnsi="Letter-join No-Lead 40"/>
        </w:rPr>
      </w:pPr>
      <w:r w:rsidRPr="000D4BDF">
        <w:rPr>
          <w:rFonts w:ascii="Letter-join No-Lead 40" w:hAnsi="Letter-join No-Lead 40"/>
        </w:rPr>
        <w:t xml:space="preserve">     </w:t>
      </w:r>
      <w:r w:rsidR="00966AC2" w:rsidRPr="000D4BDF">
        <w:rPr>
          <w:rFonts w:ascii="Letter-join No-Lead 40" w:hAnsi="Letter-join No-Lead 40"/>
        </w:rPr>
        <w:t xml:space="preserve">Vicarage Primary School started life as Vicarage Lane </w:t>
      </w:r>
      <w:r w:rsidR="00AF3504" w:rsidRPr="000D4BDF">
        <w:rPr>
          <w:rFonts w:ascii="Letter-join No-Lead 40" w:hAnsi="Letter-join No-Lead 40"/>
        </w:rPr>
        <w:t>Infants and G</w:t>
      </w:r>
      <w:r w:rsidR="00966AC2" w:rsidRPr="000D4BDF">
        <w:rPr>
          <w:rFonts w:ascii="Letter-join No-Lead 40" w:hAnsi="Letter-join No-Lead 40"/>
        </w:rPr>
        <w:t>irl’s school.</w:t>
      </w:r>
      <w:r w:rsidR="00AF3504" w:rsidRPr="000D4BDF">
        <w:rPr>
          <w:rFonts w:ascii="Letter-join No-Lead 40" w:hAnsi="Letter-join No-Lead 40"/>
        </w:rPr>
        <w:t xml:space="preserve"> </w:t>
      </w:r>
      <w:r w:rsidR="00966AC2" w:rsidRPr="000D4BDF">
        <w:rPr>
          <w:rFonts w:ascii="Letter-join No-Lead 40" w:hAnsi="Letter-join No-Lead 40"/>
        </w:rPr>
        <w:t xml:space="preserve"> I</w:t>
      </w:r>
      <w:r w:rsidR="00B96381">
        <w:rPr>
          <w:rFonts w:ascii="Letter-join No-Lead 40" w:hAnsi="Letter-join No-Lead 40"/>
        </w:rPr>
        <w:t>t</w:t>
      </w:r>
      <w:r w:rsidR="00966AC2" w:rsidRPr="000D4BDF">
        <w:rPr>
          <w:rFonts w:ascii="Letter-join No-Lead 40" w:hAnsi="Letter-join No-Lead 40"/>
        </w:rPr>
        <w:t xml:space="preserve"> has since then developed from a small school of just over 200 to a thriving inner London school of over 800 students. </w:t>
      </w:r>
      <w:r w:rsidR="00AF3504" w:rsidRPr="000D4BDF">
        <w:rPr>
          <w:rFonts w:ascii="Letter-join No-Lead 40" w:hAnsi="Letter-join No-Lead 40"/>
        </w:rPr>
        <w:t>Its</w:t>
      </w:r>
      <w:r w:rsidR="00966AC2" w:rsidRPr="000D4BDF">
        <w:rPr>
          <w:rFonts w:ascii="Letter-join No-Lead 40" w:hAnsi="Letter-join No-Lead 40"/>
        </w:rPr>
        <w:t xml:space="preserve"> walls have seen the reign of Queen Victoria, King Edward VII,</w:t>
      </w:r>
      <w:r w:rsidR="004A2409" w:rsidRPr="000D4BDF">
        <w:rPr>
          <w:rFonts w:ascii="Letter-join No-Lead 40" w:hAnsi="Letter-join No-Lead 40"/>
        </w:rPr>
        <w:t xml:space="preserve"> King George V</w:t>
      </w:r>
      <w:r w:rsidR="00966AC2" w:rsidRPr="000D4BDF">
        <w:rPr>
          <w:rFonts w:ascii="Letter-join No-Lead 40" w:hAnsi="Letter-join No-Lead 40"/>
        </w:rPr>
        <w:t xml:space="preserve"> King </w:t>
      </w:r>
      <w:r w:rsidR="004A2409" w:rsidRPr="000D4BDF">
        <w:rPr>
          <w:rFonts w:ascii="Letter-join No-Lead 40" w:hAnsi="Letter-join No-Lead 40"/>
        </w:rPr>
        <w:t>Edward VII</w:t>
      </w:r>
      <w:r w:rsidR="00851AAA" w:rsidRPr="000D4BDF">
        <w:rPr>
          <w:rFonts w:ascii="Letter-join No-Lead 40" w:hAnsi="Letter-join No-Lead 40"/>
        </w:rPr>
        <w:t>I</w:t>
      </w:r>
      <w:r w:rsidR="004A2409" w:rsidRPr="000D4BDF">
        <w:rPr>
          <w:rFonts w:ascii="Letter-join No-Lead 40" w:hAnsi="Letter-join No-Lead 40"/>
        </w:rPr>
        <w:t xml:space="preserve">, King </w:t>
      </w:r>
      <w:r w:rsidR="00966AC2" w:rsidRPr="000D4BDF">
        <w:rPr>
          <w:rFonts w:ascii="Letter-join No-Lead 40" w:hAnsi="Letter-join No-Lead 40"/>
        </w:rPr>
        <w:t>George</w:t>
      </w:r>
      <w:r w:rsidR="004A2409" w:rsidRPr="000D4BDF">
        <w:rPr>
          <w:rFonts w:ascii="Letter-join No-Lead 40" w:hAnsi="Letter-join No-Lead 40"/>
        </w:rPr>
        <w:t xml:space="preserve"> V</w:t>
      </w:r>
      <w:r w:rsidR="00966AC2" w:rsidRPr="000D4BDF">
        <w:rPr>
          <w:rFonts w:ascii="Letter-join No-Lead 40" w:hAnsi="Letter-join No-Lead 40"/>
        </w:rPr>
        <w:t>I</w:t>
      </w:r>
      <w:r w:rsidR="00851AAA" w:rsidRPr="000D4BDF">
        <w:rPr>
          <w:rFonts w:ascii="Letter-join No-Lead 40" w:hAnsi="Letter-join No-Lead 40"/>
        </w:rPr>
        <w:t>, and</w:t>
      </w:r>
      <w:r w:rsidR="00966AC2" w:rsidRPr="000D4BDF">
        <w:rPr>
          <w:rFonts w:ascii="Letter-join No-Lead 40" w:hAnsi="Letter-join No-Lead 40"/>
        </w:rPr>
        <w:t xml:space="preserve"> Queen </w:t>
      </w:r>
      <w:r w:rsidR="00851AAA" w:rsidRPr="000D4BDF">
        <w:rPr>
          <w:rFonts w:ascii="Letter-join No-Lead 40" w:hAnsi="Letter-join No-Lead 40"/>
        </w:rPr>
        <w:t xml:space="preserve">Elizabeth VII. </w:t>
      </w:r>
    </w:p>
    <w:p w:rsidR="007246E2" w:rsidRPr="000D4BDF" w:rsidRDefault="007246E2">
      <w:pPr>
        <w:rPr>
          <w:rFonts w:ascii="Letter-join No-Lead 40" w:hAnsi="Letter-join No-Lead 40"/>
        </w:rPr>
      </w:pPr>
    </w:p>
    <w:p w:rsidR="00D010C7" w:rsidRPr="000D4BDF" w:rsidRDefault="005860D5">
      <w:pPr>
        <w:rPr>
          <w:rFonts w:ascii="Letter-join No-Lead 40" w:hAnsi="Letter-join No-Lead 40"/>
        </w:rPr>
      </w:pPr>
      <w:r w:rsidRPr="000D4BDF">
        <w:rPr>
          <w:rFonts w:ascii="Letter-join No-Lead 40" w:hAnsi="Letter-join No-Lead 40"/>
        </w:rPr>
        <w:t xml:space="preserve">     </w:t>
      </w:r>
      <w:r w:rsidR="00851AAA" w:rsidRPr="000D4BDF">
        <w:rPr>
          <w:rFonts w:ascii="Letter-join No-Lead 40" w:hAnsi="Letter-join No-Lead 40"/>
        </w:rPr>
        <w:t xml:space="preserve">At Vicarage Primary School we are </w:t>
      </w:r>
      <w:r w:rsidR="007246E2">
        <w:rPr>
          <w:rFonts w:ascii="Letter-join No-Lead 40" w:hAnsi="Letter-join No-Lead 40"/>
        </w:rPr>
        <w:t xml:space="preserve">fortunate </w:t>
      </w:r>
      <w:r w:rsidR="00851AAA" w:rsidRPr="000D4BDF">
        <w:rPr>
          <w:rFonts w:ascii="Letter-join No-Lead 40" w:hAnsi="Letter-join No-Lead 40"/>
        </w:rPr>
        <w:t>to have some old logbooks and registers dating all the way back to when the school opened. They have some wonderful but also haunting memories. These precious artefacts contain the happiest of memories such as new students arriving, coronations of King’s, Royalty visiting and expansions of the school. However, they also contain memories of dark times such as German bombings during the war, evacuees being sent off to different areas of England and outbreaks of illness such as pneumonia and measles. They also show the hard ships of the times and how grateful we should be living in such a modern technological world. There are examples of children needing to be carried to feeding banks in Barking, as they were too weak to walk themselves. During the early days at Vicarage, attendance was also affected by winter times where children could not come to school because they did not have boots.</w:t>
      </w:r>
    </w:p>
    <w:p w:rsidR="007B4EE3" w:rsidRDefault="002F09EF" w:rsidP="007B4EE3">
      <w:pPr>
        <w:jc w:val="center"/>
        <w:rPr>
          <w:rFonts w:ascii="Letter-join No-Lead 40" w:hAnsi="Letter-join No-Lead 40"/>
          <w:noProof/>
          <w:lang w:eastAsia="en-GB"/>
        </w:rPr>
      </w:pPr>
      <w:r>
        <w:rPr>
          <w:noProof/>
          <w:lang w:eastAsia="en-GB"/>
        </w:rPr>
        <w:lastRenderedPageBreak/>
        <w:drawing>
          <wp:inline distT="0" distB="0" distL="0" distR="0" wp14:anchorId="56D587A4" wp14:editId="58C19317">
            <wp:extent cx="2611396" cy="2114057"/>
            <wp:effectExtent l="952"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rot="16200000">
                      <a:off x="0" y="0"/>
                      <a:ext cx="2622449" cy="2123005"/>
                    </a:xfrm>
                    <a:prstGeom prst="rect">
                      <a:avLst/>
                    </a:prstGeom>
                  </pic:spPr>
                </pic:pic>
              </a:graphicData>
            </a:graphic>
          </wp:inline>
        </w:drawing>
      </w:r>
      <w:r w:rsidR="00552AF5" w:rsidRPr="000D4BDF">
        <w:rPr>
          <w:rFonts w:ascii="Letter-join No-Lead 40" w:hAnsi="Letter-join No-Lead 40"/>
          <w:noProof/>
          <w:lang w:eastAsia="en-GB"/>
        </w:rPr>
        <w:drawing>
          <wp:inline distT="0" distB="0" distL="0" distR="0" wp14:anchorId="3A7B8B8B" wp14:editId="775261BE">
            <wp:extent cx="2596868" cy="1842205"/>
            <wp:effectExtent l="0" t="381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rot="5400000">
                      <a:off x="0" y="0"/>
                      <a:ext cx="2612057" cy="1852980"/>
                    </a:xfrm>
                    <a:prstGeom prst="rect">
                      <a:avLst/>
                    </a:prstGeom>
                  </pic:spPr>
                </pic:pic>
              </a:graphicData>
            </a:graphic>
          </wp:inline>
        </w:drawing>
      </w:r>
      <w:r w:rsidR="00552AF5" w:rsidRPr="000D4BDF">
        <w:rPr>
          <w:rFonts w:ascii="Letter-join No-Lead 40" w:hAnsi="Letter-join No-Lead 40"/>
          <w:noProof/>
          <w:lang w:eastAsia="en-GB"/>
        </w:rPr>
        <w:drawing>
          <wp:inline distT="0" distB="0" distL="0" distR="0" wp14:anchorId="55A1B1F8" wp14:editId="0815C854">
            <wp:extent cx="2601493" cy="2220463"/>
            <wp:effectExtent l="0" t="0" r="889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rot="5400000">
                      <a:off x="0" y="0"/>
                      <a:ext cx="2616582" cy="2233342"/>
                    </a:xfrm>
                    <a:prstGeom prst="rect">
                      <a:avLst/>
                    </a:prstGeom>
                  </pic:spPr>
                </pic:pic>
              </a:graphicData>
            </a:graphic>
          </wp:inline>
        </w:drawing>
      </w:r>
      <w:r w:rsidR="009F335F">
        <w:rPr>
          <w:noProof/>
          <w:lang w:eastAsia="en-GB"/>
        </w:rPr>
        <w:drawing>
          <wp:inline distT="0" distB="0" distL="0" distR="0" wp14:anchorId="7119498A" wp14:editId="034F54FC">
            <wp:extent cx="4866460" cy="3198584"/>
            <wp:effectExtent l="0" t="0" r="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869298" cy="3200450"/>
                    </a:xfrm>
                    <a:prstGeom prst="rect">
                      <a:avLst/>
                    </a:prstGeom>
                  </pic:spPr>
                </pic:pic>
              </a:graphicData>
            </a:graphic>
          </wp:inline>
        </w:drawing>
      </w:r>
    </w:p>
    <w:p w:rsidR="007B4EE3" w:rsidRDefault="009F335F" w:rsidP="007B4EE3">
      <w:pPr>
        <w:jc w:val="center"/>
        <w:rPr>
          <w:rFonts w:ascii="Letter-join No-Lead 40" w:hAnsi="Letter-join No-Lead 40"/>
          <w:noProof/>
          <w:lang w:eastAsia="en-GB"/>
        </w:rPr>
      </w:pPr>
      <w:r>
        <w:rPr>
          <w:rFonts w:ascii="Letter-join No-Lead 40" w:hAnsi="Letter-join No-Lead 40"/>
          <w:noProof/>
          <w:lang w:eastAsia="en-GB"/>
        </w:rPr>
        <w:t>1970s</w:t>
      </w:r>
    </w:p>
    <w:p w:rsidR="007B4EE3" w:rsidRDefault="009F335F" w:rsidP="007B4EE3">
      <w:pPr>
        <w:jc w:val="center"/>
        <w:rPr>
          <w:rFonts w:ascii="Letter-join No-Lead 40" w:hAnsi="Letter-join No-Lead 40"/>
          <w:noProof/>
          <w:lang w:eastAsia="en-GB"/>
        </w:rPr>
      </w:pPr>
      <w:r>
        <w:rPr>
          <w:noProof/>
          <w:lang w:eastAsia="en-GB"/>
        </w:rPr>
        <w:drawing>
          <wp:inline distT="0" distB="0" distL="0" distR="0" wp14:anchorId="782F4301" wp14:editId="6FF26626">
            <wp:extent cx="6049926" cy="3264278"/>
            <wp:effectExtent l="0" t="0" r="825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054180" cy="3266573"/>
                    </a:xfrm>
                    <a:prstGeom prst="rect">
                      <a:avLst/>
                    </a:prstGeom>
                  </pic:spPr>
                </pic:pic>
              </a:graphicData>
            </a:graphic>
          </wp:inline>
        </w:drawing>
      </w:r>
    </w:p>
    <w:p w:rsidR="00851AAA" w:rsidRPr="000D4BDF" w:rsidRDefault="007B4EE3" w:rsidP="007B4EE3">
      <w:pPr>
        <w:jc w:val="center"/>
        <w:rPr>
          <w:rFonts w:ascii="Letter-join No-Lead 40" w:hAnsi="Letter-join No-Lead 40"/>
        </w:rPr>
      </w:pPr>
      <w:r>
        <w:rPr>
          <w:rFonts w:ascii="Letter-join No-Lead 40" w:hAnsi="Letter-join No-Lead 40"/>
          <w:noProof/>
          <w:lang w:eastAsia="en-GB"/>
        </w:rPr>
        <w:t>1946</w:t>
      </w:r>
    </w:p>
    <w:p w:rsidR="00851AAA" w:rsidRPr="000D4BDF" w:rsidRDefault="00851AAA">
      <w:pPr>
        <w:rPr>
          <w:rFonts w:ascii="Letter-join No-Lead 40" w:hAnsi="Letter-join No-Lead 40"/>
        </w:rPr>
      </w:pPr>
      <w:r w:rsidRPr="000D4BDF">
        <w:rPr>
          <w:rFonts w:ascii="Letter-join No-Lead 40" w:hAnsi="Letter-join No-Lead 40"/>
        </w:rPr>
        <w:lastRenderedPageBreak/>
        <w:t>Looking back at these wonderful artefacts has shown how much life has changed here at Vicarage. We will be exploring the artefacts further to see how much more we can find out. The Vicarage historians will be hard at work this term delving into our own history!</w:t>
      </w:r>
    </w:p>
    <w:p w:rsidR="00851AAA" w:rsidRPr="000D4BDF" w:rsidRDefault="00851AAA">
      <w:pPr>
        <w:rPr>
          <w:rFonts w:ascii="Letter-join No-Lead 40" w:hAnsi="Letter-join No-Lead 40"/>
        </w:rPr>
      </w:pPr>
    </w:p>
    <w:p w:rsidR="00584138" w:rsidRDefault="00851AAA">
      <w:pPr>
        <w:rPr>
          <w:noProof/>
          <w:lang w:eastAsia="en-GB"/>
        </w:rPr>
      </w:pPr>
      <w:r w:rsidRPr="000D4BDF">
        <w:rPr>
          <w:rFonts w:ascii="Letter-join No-Lead 40" w:hAnsi="Letter-join No-Lead 40"/>
        </w:rPr>
        <w:t>Have a look yourselves and see how life has changed!</w:t>
      </w:r>
      <w:r w:rsidR="00584138" w:rsidRPr="00584138">
        <w:rPr>
          <w:noProof/>
          <w:lang w:eastAsia="en-GB"/>
        </w:rPr>
        <w:t xml:space="preserve"> </w:t>
      </w:r>
    </w:p>
    <w:p w:rsidR="00584138" w:rsidRDefault="00584138">
      <w:pPr>
        <w:rPr>
          <w:rFonts w:ascii="Letter-join No-Lead 40" w:hAnsi="Letter-join No-Lead 40"/>
        </w:rPr>
      </w:pPr>
      <w:r>
        <w:rPr>
          <w:noProof/>
          <w:lang w:eastAsia="en-GB"/>
        </w:rPr>
        <w:drawing>
          <wp:inline distT="0" distB="0" distL="0" distR="0" wp14:anchorId="38DC711D" wp14:editId="7BEC4909">
            <wp:extent cx="5786381" cy="4764117"/>
            <wp:effectExtent l="0" t="3175" r="1905"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5400000">
                      <a:off x="0" y="0"/>
                      <a:ext cx="5789668" cy="4766823"/>
                    </a:xfrm>
                    <a:prstGeom prst="rect">
                      <a:avLst/>
                    </a:prstGeom>
                  </pic:spPr>
                </pic:pic>
              </a:graphicData>
            </a:graphic>
          </wp:inline>
        </w:drawing>
      </w:r>
    </w:p>
    <w:p w:rsidR="00584138" w:rsidRPr="007B4EE3" w:rsidRDefault="00584138">
      <w:pPr>
        <w:rPr>
          <w:rFonts w:ascii="Letter-join No-Lead 40" w:hAnsi="Letter-join No-Lead 40"/>
          <w:sz w:val="36"/>
        </w:rPr>
      </w:pPr>
      <w:r w:rsidRPr="007B4EE3">
        <w:rPr>
          <w:rFonts w:ascii="Letter-join No-Lead 40" w:hAnsi="Letter-join No-Lead 40"/>
          <w:sz w:val="36"/>
        </w:rPr>
        <w:t>Vicarage Lane School opens for girls and Infants</w:t>
      </w:r>
    </w:p>
    <w:p w:rsidR="00851AAA" w:rsidRPr="00BA4736" w:rsidRDefault="00584138">
      <w:pPr>
        <w:rPr>
          <w:rFonts w:ascii="Letter-join No-Lead 40" w:hAnsi="Letter-join No-Lead 40"/>
          <w:sz w:val="40"/>
        </w:rPr>
      </w:pPr>
      <w:r>
        <w:rPr>
          <w:noProof/>
          <w:lang w:eastAsia="en-GB"/>
        </w:rPr>
        <w:drawing>
          <wp:inline distT="0" distB="0" distL="0" distR="0" wp14:anchorId="58E20A22" wp14:editId="20A2F8D1">
            <wp:extent cx="6132475" cy="5136373"/>
            <wp:effectExtent l="2858" t="0" r="4762" b="4763"/>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rot="5400000">
                      <a:off x="0" y="0"/>
                      <a:ext cx="6134725" cy="5138257"/>
                    </a:xfrm>
                    <a:prstGeom prst="rect">
                      <a:avLst/>
                    </a:prstGeom>
                  </pic:spPr>
                </pic:pic>
              </a:graphicData>
            </a:graphic>
          </wp:inline>
        </w:drawing>
      </w:r>
      <w:r w:rsidR="007B4EE3">
        <w:rPr>
          <w:rFonts w:ascii="Letter-join No-Lead 40" w:hAnsi="Letter-join No-Lead 40"/>
          <w:sz w:val="40"/>
        </w:rPr>
        <w:t xml:space="preserve">                       </w:t>
      </w:r>
      <w:r w:rsidRPr="00BA4736">
        <w:rPr>
          <w:rFonts w:ascii="Letter-join No-Lead 40" w:hAnsi="Letter-join No-Lead 40"/>
          <w:sz w:val="40"/>
        </w:rPr>
        <w:t>Vicarage Lane’s first inspection report!</w:t>
      </w:r>
      <w:r w:rsidRPr="00BA4736">
        <w:rPr>
          <w:rFonts w:ascii="Letter-join No-Lead 40" w:hAnsi="Letter-join No-Lead 40"/>
          <w:noProof/>
          <w:sz w:val="40"/>
          <w:lang w:eastAsia="en-GB"/>
        </w:rPr>
        <w:drawing>
          <wp:inline distT="0" distB="0" distL="0" distR="0" wp14:anchorId="5F65B1EB" wp14:editId="5B677F67">
            <wp:extent cx="6645910" cy="5368925"/>
            <wp:effectExtent l="0" t="9208"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rot="5400000">
                      <a:off x="0" y="0"/>
                      <a:ext cx="6645910" cy="5368925"/>
                    </a:xfrm>
                    <a:prstGeom prst="rect">
                      <a:avLst/>
                    </a:prstGeom>
                  </pic:spPr>
                </pic:pic>
              </a:graphicData>
            </a:graphic>
          </wp:inline>
        </w:drawing>
      </w:r>
    </w:p>
    <w:p w:rsidR="00584138" w:rsidRPr="00BA4736" w:rsidRDefault="00BA4736">
      <w:pPr>
        <w:rPr>
          <w:rFonts w:ascii="Letter-join No-Lead 40" w:hAnsi="Letter-join No-Lead 40"/>
          <w:sz w:val="40"/>
        </w:rPr>
      </w:pPr>
      <w:r>
        <w:rPr>
          <w:rFonts w:ascii="Letter-join No-Lead 40" w:hAnsi="Letter-join No-Lead 40"/>
          <w:sz w:val="40"/>
        </w:rPr>
        <w:t>Attendance was low</w:t>
      </w:r>
      <w:r w:rsidR="00584138" w:rsidRPr="00BA4736">
        <w:rPr>
          <w:rFonts w:ascii="Letter-join No-Lead 40" w:hAnsi="Letter-join No-Lead 40"/>
          <w:sz w:val="40"/>
        </w:rPr>
        <w:t xml:space="preserve"> due to </w:t>
      </w:r>
      <w:r>
        <w:rPr>
          <w:rFonts w:ascii="Letter-join No-Lead 40" w:hAnsi="Letter-join No-Lead 40"/>
          <w:sz w:val="40"/>
        </w:rPr>
        <w:t xml:space="preserve">poor </w:t>
      </w:r>
      <w:r w:rsidR="00584138" w:rsidRPr="00BA4736">
        <w:rPr>
          <w:rFonts w:ascii="Letter-join No-Lead 40" w:hAnsi="Letter-join No-Lead 40"/>
          <w:sz w:val="40"/>
        </w:rPr>
        <w:t xml:space="preserve">children </w:t>
      </w:r>
      <w:r>
        <w:rPr>
          <w:rFonts w:ascii="Letter-join No-Lead 40" w:hAnsi="Letter-join No-Lead 40"/>
          <w:sz w:val="40"/>
        </w:rPr>
        <w:t xml:space="preserve">being ill and other older children </w:t>
      </w:r>
      <w:r w:rsidRPr="00BA4736">
        <w:rPr>
          <w:rFonts w:ascii="Letter-join No-Lead 40" w:hAnsi="Letter-join No-Lead 40"/>
          <w:sz w:val="40"/>
        </w:rPr>
        <w:t xml:space="preserve">having to help look after the family as the parents were working in the fields. </w:t>
      </w:r>
    </w:p>
    <w:p w:rsidR="00651120" w:rsidRDefault="00584138">
      <w:pPr>
        <w:rPr>
          <w:rFonts w:ascii="Letter-join No-Lead 40" w:hAnsi="Letter-join No-Lead 40"/>
        </w:rPr>
      </w:pPr>
      <w:r>
        <w:rPr>
          <w:noProof/>
          <w:lang w:eastAsia="en-GB"/>
        </w:rPr>
        <w:drawing>
          <wp:inline distT="0" distB="0" distL="0" distR="0" wp14:anchorId="50571A04" wp14:editId="27D36B44">
            <wp:extent cx="6645910" cy="5323205"/>
            <wp:effectExtent l="0" t="5398"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rot="16200000">
                      <a:off x="0" y="0"/>
                      <a:ext cx="6645910" cy="5323205"/>
                    </a:xfrm>
                    <a:prstGeom prst="rect">
                      <a:avLst/>
                    </a:prstGeom>
                  </pic:spPr>
                </pic:pic>
              </a:graphicData>
            </a:graphic>
          </wp:inline>
        </w:drawing>
      </w:r>
      <w:r w:rsidR="007B4EE3">
        <w:rPr>
          <w:rFonts w:ascii="Letter-join No-Lead 40" w:hAnsi="Letter-join No-Lead 40"/>
        </w:rPr>
        <w:t xml:space="preserve">                         </w:t>
      </w:r>
      <w:r w:rsidR="007B4EE3" w:rsidRPr="007B4EE3">
        <w:rPr>
          <w:rFonts w:ascii="Letter-join No-Lead 40" w:hAnsi="Letter-join No-Lead 40"/>
          <w:sz w:val="48"/>
        </w:rPr>
        <w:t>Classes of 50+</w:t>
      </w:r>
      <w:r w:rsidR="002F09EF">
        <w:rPr>
          <w:rFonts w:ascii="Letter-join No-Lead 40" w:hAnsi="Letter-join No-Lead 40"/>
          <w:sz w:val="48"/>
        </w:rPr>
        <w:t xml:space="preserve"> children</w:t>
      </w:r>
      <w:r w:rsidR="007B4EE3" w:rsidRPr="007B4EE3">
        <w:rPr>
          <w:rFonts w:ascii="Letter-join No-Lead 40" w:hAnsi="Letter-join No-Lead 40"/>
          <w:sz w:val="48"/>
        </w:rPr>
        <w:t>!</w:t>
      </w:r>
      <w:r w:rsidRPr="007B4EE3">
        <w:rPr>
          <w:noProof/>
          <w:sz w:val="48"/>
          <w:lang w:eastAsia="en-GB"/>
        </w:rPr>
        <w:drawing>
          <wp:inline distT="0" distB="0" distL="0" distR="0" wp14:anchorId="0D47D51A" wp14:editId="599A158A">
            <wp:extent cx="6645910" cy="5382260"/>
            <wp:effectExtent l="3175" t="0" r="5715"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rot="5400000">
                      <a:off x="0" y="0"/>
                      <a:ext cx="6645910" cy="5382260"/>
                    </a:xfrm>
                    <a:prstGeom prst="rect">
                      <a:avLst/>
                    </a:prstGeom>
                  </pic:spPr>
                </pic:pic>
              </a:graphicData>
            </a:graphic>
          </wp:inline>
        </w:drawing>
      </w:r>
    </w:p>
    <w:p w:rsidR="00BA4736" w:rsidRPr="007B4EE3" w:rsidRDefault="00BA4736">
      <w:pPr>
        <w:rPr>
          <w:rFonts w:ascii="Letter-join No-Lead 40" w:hAnsi="Letter-join No-Lead 40"/>
          <w:sz w:val="44"/>
        </w:rPr>
      </w:pPr>
      <w:r w:rsidRPr="007B4EE3">
        <w:rPr>
          <w:rFonts w:ascii="Letter-join No-Lead 40" w:hAnsi="Letter-join No-Lead 40"/>
          <w:sz w:val="44"/>
        </w:rPr>
        <w:t>King George V’s coronation – School closed for the day.</w:t>
      </w:r>
    </w:p>
    <w:p w:rsidR="00651120" w:rsidRDefault="00651120">
      <w:pPr>
        <w:rPr>
          <w:rFonts w:ascii="Letter-join No-Lead 40" w:hAnsi="Letter-join No-Lead 40"/>
        </w:rPr>
      </w:pPr>
      <w:r>
        <w:rPr>
          <w:noProof/>
          <w:lang w:eastAsia="en-GB"/>
        </w:rPr>
        <w:drawing>
          <wp:inline distT="0" distB="0" distL="0" distR="0" wp14:anchorId="625C0F23" wp14:editId="19EF6742">
            <wp:extent cx="6645910" cy="5377180"/>
            <wp:effectExtent l="5715" t="0" r="8255"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rot="16200000">
                      <a:off x="0" y="0"/>
                      <a:ext cx="6645910" cy="5377180"/>
                    </a:xfrm>
                    <a:prstGeom prst="rect">
                      <a:avLst/>
                    </a:prstGeom>
                  </pic:spPr>
                </pic:pic>
              </a:graphicData>
            </a:graphic>
          </wp:inline>
        </w:drawing>
      </w:r>
    </w:p>
    <w:p w:rsidR="00651120" w:rsidRPr="00BA4736" w:rsidRDefault="00651120">
      <w:pPr>
        <w:rPr>
          <w:rFonts w:ascii="Letter-join No-Lead 40" w:hAnsi="Letter-join No-Lead 40"/>
          <w:sz w:val="36"/>
        </w:rPr>
      </w:pPr>
      <w:r w:rsidRPr="00BA4736">
        <w:rPr>
          <w:rFonts w:ascii="Letter-join No-Lead 40" w:hAnsi="Letter-join No-Lead 40"/>
          <w:sz w:val="36"/>
        </w:rPr>
        <w:t xml:space="preserve">1913 Vicarage School is getting larger at 450 children. Only 8 classes means class sizes of </w:t>
      </w:r>
      <w:r w:rsidR="00584138" w:rsidRPr="00BA4736">
        <w:rPr>
          <w:rFonts w:ascii="Letter-join No-Lead 40" w:hAnsi="Letter-join No-Lead 40"/>
          <w:sz w:val="36"/>
        </w:rPr>
        <w:t>50+</w:t>
      </w:r>
    </w:p>
    <w:p w:rsidR="00BA4736" w:rsidRDefault="00584138">
      <w:pPr>
        <w:rPr>
          <w:rFonts w:ascii="Letter-join No-Lead 40" w:hAnsi="Letter-join No-Lead 40"/>
          <w:sz w:val="36"/>
        </w:rPr>
      </w:pPr>
      <w:r w:rsidRPr="00BA4736">
        <w:rPr>
          <w:noProof/>
          <w:sz w:val="36"/>
          <w:lang w:eastAsia="en-GB"/>
        </w:rPr>
        <w:drawing>
          <wp:inline distT="0" distB="0" distL="0" distR="0" wp14:anchorId="31A221CB" wp14:editId="36F72D2D">
            <wp:extent cx="4995723" cy="3825313"/>
            <wp:effectExtent l="0" t="5397" r="9207" b="9208"/>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rot="16200000">
                      <a:off x="0" y="0"/>
                      <a:ext cx="5007275" cy="3834159"/>
                    </a:xfrm>
                    <a:prstGeom prst="rect">
                      <a:avLst/>
                    </a:prstGeom>
                  </pic:spPr>
                </pic:pic>
              </a:graphicData>
            </a:graphic>
          </wp:inline>
        </w:drawing>
      </w:r>
    </w:p>
    <w:p w:rsidR="007B4EE3" w:rsidRDefault="007B4EE3">
      <w:pPr>
        <w:rPr>
          <w:rFonts w:ascii="Letter-join No-Lead 40" w:hAnsi="Letter-join No-Lead 40"/>
          <w:sz w:val="36"/>
        </w:rPr>
      </w:pPr>
      <w:r>
        <w:rPr>
          <w:rFonts w:ascii="Letter-join No-Lead 40" w:hAnsi="Letter-join No-Lead 40"/>
          <w:sz w:val="36"/>
        </w:rPr>
        <w:t>1913 School’s attendance is up to 570+</w:t>
      </w:r>
    </w:p>
    <w:p w:rsidR="00BA4736" w:rsidRDefault="00BA4736">
      <w:pPr>
        <w:rPr>
          <w:rFonts w:ascii="Letter-join No-Lead 40" w:hAnsi="Letter-join No-Lead 40"/>
          <w:sz w:val="36"/>
        </w:rPr>
      </w:pPr>
    </w:p>
    <w:p w:rsidR="00584138" w:rsidRDefault="00584138">
      <w:pPr>
        <w:rPr>
          <w:rFonts w:ascii="Letter-join No-Lead 40" w:hAnsi="Letter-join No-Lead 40"/>
          <w:sz w:val="36"/>
        </w:rPr>
      </w:pPr>
      <w:r w:rsidRPr="00BA4736">
        <w:rPr>
          <w:noProof/>
          <w:sz w:val="36"/>
          <w:lang w:eastAsia="en-GB"/>
        </w:rPr>
        <w:drawing>
          <wp:inline distT="0" distB="0" distL="0" distR="0" wp14:anchorId="6ED1381F" wp14:editId="62985BA2">
            <wp:extent cx="6645910" cy="4873625"/>
            <wp:effectExtent l="0" t="9208"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rot="5400000">
                      <a:off x="0" y="0"/>
                      <a:ext cx="6645910" cy="4873625"/>
                    </a:xfrm>
                    <a:prstGeom prst="rect">
                      <a:avLst/>
                    </a:prstGeom>
                  </pic:spPr>
                </pic:pic>
              </a:graphicData>
            </a:graphic>
          </wp:inline>
        </w:drawing>
      </w:r>
      <w:r w:rsidRPr="00BA4736">
        <w:rPr>
          <w:noProof/>
          <w:sz w:val="36"/>
          <w:lang w:eastAsia="en-GB"/>
        </w:rPr>
        <w:drawing>
          <wp:inline distT="0" distB="0" distL="0" distR="0" wp14:anchorId="18902E14" wp14:editId="365166E8">
            <wp:extent cx="6645910" cy="5321300"/>
            <wp:effectExtent l="0" t="4445"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rot="5400000">
                      <a:off x="0" y="0"/>
                      <a:ext cx="6645910" cy="5321300"/>
                    </a:xfrm>
                    <a:prstGeom prst="rect">
                      <a:avLst/>
                    </a:prstGeom>
                  </pic:spPr>
                </pic:pic>
              </a:graphicData>
            </a:graphic>
          </wp:inline>
        </w:drawing>
      </w:r>
    </w:p>
    <w:p w:rsidR="007B4EE3" w:rsidRPr="00BA4736" w:rsidRDefault="007B4EE3">
      <w:pPr>
        <w:rPr>
          <w:rFonts w:ascii="Letter-join No-Lead 40" w:hAnsi="Letter-join No-Lead 40"/>
          <w:sz w:val="36"/>
        </w:rPr>
      </w:pPr>
      <w:r>
        <w:rPr>
          <w:rFonts w:ascii="Letter-join No-Lead 40" w:hAnsi="Letter-join No-Lead 40"/>
          <w:sz w:val="36"/>
        </w:rPr>
        <w:t>1917 Attendance is down to 202 due to bombing raids overnight. Families of Vicarage Lane among the casualties. Parents were keeping their children at home or wanting to take them out of school. School closed at 11.20am on the 14</w:t>
      </w:r>
      <w:r w:rsidRPr="007B4EE3">
        <w:rPr>
          <w:rFonts w:ascii="Letter-join No-Lead 40" w:hAnsi="Letter-join No-Lead 40"/>
          <w:sz w:val="36"/>
          <w:vertAlign w:val="superscript"/>
        </w:rPr>
        <w:t>th</w:t>
      </w:r>
      <w:r>
        <w:rPr>
          <w:rFonts w:ascii="Letter-join No-Lead 40" w:hAnsi="Letter-join No-Lead 40"/>
          <w:sz w:val="36"/>
        </w:rPr>
        <w:t xml:space="preserve"> June 1917.</w:t>
      </w:r>
    </w:p>
    <w:p w:rsidR="00651120" w:rsidRPr="00BA4736" w:rsidRDefault="00B94C38">
      <w:pPr>
        <w:rPr>
          <w:rFonts w:ascii="Letter-join No-Lead 40" w:hAnsi="Letter-join No-Lead 40"/>
          <w:sz w:val="36"/>
        </w:rPr>
      </w:pPr>
      <w:r w:rsidRPr="00BA4736">
        <w:rPr>
          <w:rFonts w:ascii="Letter-join No-Lead 40" w:hAnsi="Letter-join No-Lead 40"/>
          <w:noProof/>
          <w:sz w:val="36"/>
          <w:lang w:eastAsia="en-GB"/>
        </w:rPr>
        <w:drawing>
          <wp:inline distT="0" distB="0" distL="0" distR="0" wp14:anchorId="6A8DD4AC" wp14:editId="5E24B927">
            <wp:extent cx="5731510" cy="5506085"/>
            <wp:effectExtent l="0" t="1588" r="953" b="952"/>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rot="5400000">
                      <a:off x="0" y="0"/>
                      <a:ext cx="5731510" cy="5506085"/>
                    </a:xfrm>
                    <a:prstGeom prst="rect">
                      <a:avLst/>
                    </a:prstGeom>
                  </pic:spPr>
                </pic:pic>
              </a:graphicData>
            </a:graphic>
          </wp:inline>
        </w:drawing>
      </w:r>
      <w:r w:rsidR="00651120" w:rsidRPr="00BA4736">
        <w:rPr>
          <w:noProof/>
          <w:sz w:val="36"/>
          <w:lang w:eastAsia="en-GB"/>
        </w:rPr>
        <w:drawing>
          <wp:inline distT="0" distB="0" distL="0" distR="0" wp14:anchorId="591B2947" wp14:editId="52E4392B">
            <wp:extent cx="5277677" cy="3801682"/>
            <wp:effectExtent l="0" t="4762"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rot="16200000">
                      <a:off x="0" y="0"/>
                      <a:ext cx="5290666" cy="3811038"/>
                    </a:xfrm>
                    <a:prstGeom prst="rect">
                      <a:avLst/>
                    </a:prstGeom>
                  </pic:spPr>
                </pic:pic>
              </a:graphicData>
            </a:graphic>
          </wp:inline>
        </w:drawing>
      </w:r>
    </w:p>
    <w:p w:rsidR="00552AF5" w:rsidRPr="00BA4736" w:rsidRDefault="00651120">
      <w:pPr>
        <w:rPr>
          <w:rFonts w:ascii="Letter-join No-Lead 40" w:hAnsi="Letter-join No-Lead 40"/>
          <w:sz w:val="36"/>
        </w:rPr>
      </w:pPr>
      <w:r w:rsidRPr="00BA4736">
        <w:rPr>
          <w:rFonts w:ascii="Letter-join No-Lead 40" w:hAnsi="Letter-join No-Lead 40"/>
          <w:sz w:val="36"/>
        </w:rPr>
        <w:t>Declaration that Britain was at ‘War with Germany’</w:t>
      </w:r>
    </w:p>
    <w:p w:rsidR="007B4EE3" w:rsidRDefault="00584138">
      <w:pPr>
        <w:rPr>
          <w:rFonts w:ascii="Letter-join No-Lead 40" w:hAnsi="Letter-join No-Lead 40"/>
          <w:sz w:val="40"/>
        </w:rPr>
      </w:pPr>
      <w:r w:rsidRPr="007B4EE3">
        <w:rPr>
          <w:noProof/>
          <w:sz w:val="40"/>
          <w:lang w:eastAsia="en-GB"/>
        </w:rPr>
        <w:drawing>
          <wp:inline distT="0" distB="0" distL="0" distR="0" wp14:anchorId="18BDB6CF" wp14:editId="4F99A04C">
            <wp:extent cx="4742179" cy="3382869"/>
            <wp:effectExtent l="0" t="635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rot="5400000">
                      <a:off x="0" y="0"/>
                      <a:ext cx="4752916" cy="3390529"/>
                    </a:xfrm>
                    <a:prstGeom prst="rect">
                      <a:avLst/>
                    </a:prstGeom>
                  </pic:spPr>
                </pic:pic>
              </a:graphicData>
            </a:graphic>
          </wp:inline>
        </w:drawing>
      </w:r>
      <w:r w:rsidR="007B4EE3">
        <w:rPr>
          <w:rFonts w:ascii="Letter-join No-Lead 40" w:hAnsi="Letter-join No-Lead 40"/>
          <w:sz w:val="40"/>
        </w:rPr>
        <w:t xml:space="preserve">  </w:t>
      </w:r>
      <w:r w:rsidR="007B4EE3" w:rsidRPr="007B4EE3">
        <w:rPr>
          <w:noProof/>
          <w:sz w:val="40"/>
          <w:lang w:eastAsia="en-GB"/>
        </w:rPr>
        <w:drawing>
          <wp:inline distT="0" distB="0" distL="0" distR="0" wp14:anchorId="610F470F" wp14:editId="2225F5F9">
            <wp:extent cx="5178473" cy="3694102"/>
            <wp:effectExtent l="0" t="635" r="254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rot="5400000">
                      <a:off x="0" y="0"/>
                      <a:ext cx="5185606" cy="3699190"/>
                    </a:xfrm>
                    <a:prstGeom prst="rect">
                      <a:avLst/>
                    </a:prstGeom>
                  </pic:spPr>
                </pic:pic>
              </a:graphicData>
            </a:graphic>
          </wp:inline>
        </w:drawing>
      </w:r>
      <w:r w:rsidR="007B4EE3">
        <w:rPr>
          <w:rFonts w:ascii="Letter-join No-Lead 40" w:hAnsi="Letter-join No-Lead 40"/>
          <w:sz w:val="40"/>
        </w:rPr>
        <w:t xml:space="preserve">                                      </w:t>
      </w:r>
      <w:r w:rsidR="007B4EE3" w:rsidRPr="007B4EE3">
        <w:rPr>
          <w:rFonts w:ascii="Letter-join No-Lead 40" w:hAnsi="Letter-join No-Lead 40"/>
          <w:sz w:val="40"/>
        </w:rPr>
        <w:t>Extracts of newspapers about Vicarage Lane evacuees being sent to Cheddar</w:t>
      </w:r>
      <w:r w:rsidR="002F09EF">
        <w:rPr>
          <w:rFonts w:ascii="Letter-join No-Lead 40" w:hAnsi="Letter-join No-Lead 40"/>
          <w:sz w:val="40"/>
        </w:rPr>
        <w:t xml:space="preserve"> in Somerset to escape the bombings in London</w:t>
      </w:r>
      <w:r w:rsidR="007B4EE3" w:rsidRPr="007B4EE3">
        <w:rPr>
          <w:rFonts w:ascii="Letter-join No-Lead 40" w:hAnsi="Letter-join No-Lead 40"/>
          <w:sz w:val="40"/>
        </w:rPr>
        <w:t>.</w:t>
      </w:r>
    </w:p>
    <w:p w:rsidR="00584138" w:rsidRDefault="00552AF5">
      <w:pPr>
        <w:rPr>
          <w:rFonts w:ascii="Letter-join No-Lead 40" w:hAnsi="Letter-join No-Lead 40"/>
          <w:noProof/>
          <w:lang w:eastAsia="en-GB"/>
        </w:rPr>
      </w:pPr>
      <w:r w:rsidRPr="000D4BDF">
        <w:rPr>
          <w:rFonts w:ascii="Letter-join No-Lead 40" w:hAnsi="Letter-join No-Lead 40"/>
          <w:noProof/>
          <w:lang w:eastAsia="en-GB"/>
        </w:rPr>
        <w:drawing>
          <wp:inline distT="0" distB="0" distL="0" distR="0" wp14:anchorId="114CA8CA" wp14:editId="136FDB17">
            <wp:extent cx="5731510" cy="2859405"/>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1510" cy="2859405"/>
                    </a:xfrm>
                    <a:prstGeom prst="rect">
                      <a:avLst/>
                    </a:prstGeom>
                  </pic:spPr>
                </pic:pic>
              </a:graphicData>
            </a:graphic>
          </wp:inline>
        </w:drawing>
      </w:r>
      <w:r w:rsidRPr="000D4BDF">
        <w:rPr>
          <w:rFonts w:ascii="Letter-join No-Lead 40" w:hAnsi="Letter-join No-Lead 40"/>
          <w:noProof/>
          <w:lang w:eastAsia="en-GB"/>
        </w:rPr>
        <w:t xml:space="preserve"> </w:t>
      </w:r>
      <w:bookmarkStart w:id="0" w:name="_GoBack"/>
      <w:r w:rsidRPr="000D4BDF">
        <w:rPr>
          <w:rFonts w:ascii="Letter-join No-Lead 40" w:hAnsi="Letter-join No-Lead 40"/>
          <w:noProof/>
          <w:lang w:eastAsia="en-GB"/>
        </w:rPr>
        <w:drawing>
          <wp:inline distT="0" distB="0" distL="0" distR="0" wp14:anchorId="6C430412" wp14:editId="58136FB9">
            <wp:extent cx="5731510" cy="2795905"/>
            <wp:effectExtent l="0" t="0" r="254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1510" cy="2795905"/>
                    </a:xfrm>
                    <a:prstGeom prst="rect">
                      <a:avLst/>
                    </a:prstGeom>
                  </pic:spPr>
                </pic:pic>
              </a:graphicData>
            </a:graphic>
          </wp:inline>
        </w:drawing>
      </w:r>
      <w:bookmarkEnd w:id="0"/>
      <w:r w:rsidR="007B4EE3">
        <w:rPr>
          <w:rFonts w:ascii="Letter-join No-Lead 40" w:hAnsi="Letter-join No-Lead 40"/>
          <w:noProof/>
          <w:lang w:eastAsia="en-GB"/>
        </w:rPr>
        <w:t xml:space="preserve">                                </w:t>
      </w:r>
      <w:r w:rsidR="007B4EE3" w:rsidRPr="007B4EE3">
        <w:rPr>
          <w:rFonts w:ascii="Letter-join No-Lead 40" w:hAnsi="Letter-join No-Lead 40"/>
          <w:noProof/>
          <w:sz w:val="40"/>
          <w:lang w:eastAsia="en-GB"/>
        </w:rPr>
        <w:t>Air raid drills and gas mask inspecttions were a part of daily life at Vicarage Lane during WW2.</w:t>
      </w:r>
      <w:r w:rsidRPr="007B4EE3">
        <w:rPr>
          <w:rFonts w:ascii="Letter-join No-Lead 40" w:hAnsi="Letter-join No-Lead 40"/>
          <w:noProof/>
          <w:sz w:val="40"/>
          <w:lang w:eastAsia="en-GB"/>
        </w:rPr>
        <w:t xml:space="preserve"> </w:t>
      </w:r>
      <w:r w:rsidRPr="000D4BDF">
        <w:rPr>
          <w:rFonts w:ascii="Letter-join No-Lead 40" w:hAnsi="Letter-join No-Lead 40"/>
          <w:noProof/>
          <w:lang w:eastAsia="en-GB"/>
        </w:rPr>
        <w:drawing>
          <wp:inline distT="0" distB="0" distL="0" distR="0" wp14:anchorId="17D09B04" wp14:editId="4879E176">
            <wp:extent cx="5731510" cy="4056380"/>
            <wp:effectExtent l="0" t="635" r="1905"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rot="5400000">
                      <a:off x="0" y="0"/>
                      <a:ext cx="5731510" cy="4056380"/>
                    </a:xfrm>
                    <a:prstGeom prst="rect">
                      <a:avLst/>
                    </a:prstGeom>
                  </pic:spPr>
                </pic:pic>
              </a:graphicData>
            </a:graphic>
          </wp:inline>
        </w:drawing>
      </w:r>
      <w:r w:rsidRPr="000D4BDF">
        <w:rPr>
          <w:rFonts w:ascii="Letter-join No-Lead 40" w:hAnsi="Letter-join No-Lead 40"/>
          <w:noProof/>
          <w:lang w:eastAsia="en-GB"/>
        </w:rPr>
        <w:t xml:space="preserve"> </w:t>
      </w:r>
    </w:p>
    <w:p w:rsidR="002F09EF" w:rsidRDefault="00584138">
      <w:pPr>
        <w:rPr>
          <w:rFonts w:ascii="Letter-join No-Lead 40" w:hAnsi="Letter-join No-Lead 40"/>
          <w:noProof/>
          <w:sz w:val="44"/>
          <w:lang w:eastAsia="en-GB"/>
        </w:rPr>
      </w:pPr>
      <w:r w:rsidRPr="002F09EF">
        <w:rPr>
          <w:rFonts w:ascii="Letter-join No-Lead 40" w:hAnsi="Letter-join No-Lead 40"/>
          <w:noProof/>
          <w:sz w:val="44"/>
          <w:lang w:eastAsia="en-GB"/>
        </w:rPr>
        <w:t>1957</w:t>
      </w:r>
      <w:r w:rsidR="00B94C38" w:rsidRPr="000D4BDF">
        <w:rPr>
          <w:rFonts w:ascii="Letter-join No-Lead 40" w:hAnsi="Letter-join No-Lead 40"/>
          <w:noProof/>
          <w:lang w:eastAsia="en-GB"/>
        </w:rPr>
        <w:drawing>
          <wp:inline distT="0" distB="0" distL="0" distR="0" wp14:anchorId="368D6197" wp14:editId="68E5BC0A">
            <wp:extent cx="3590476" cy="6390476"/>
            <wp:effectExtent l="0" t="9208" r="953" b="952"/>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rot="5400000">
                      <a:off x="0" y="0"/>
                      <a:ext cx="3590476" cy="6390476"/>
                    </a:xfrm>
                    <a:prstGeom prst="rect">
                      <a:avLst/>
                    </a:prstGeom>
                  </pic:spPr>
                </pic:pic>
              </a:graphicData>
            </a:graphic>
          </wp:inline>
        </w:drawing>
      </w:r>
    </w:p>
    <w:p w:rsidR="002F09EF" w:rsidRDefault="002F09EF">
      <w:pPr>
        <w:rPr>
          <w:rFonts w:ascii="Letter-join No-Lead 40" w:hAnsi="Letter-join No-Lead 40"/>
          <w:noProof/>
          <w:sz w:val="44"/>
          <w:lang w:eastAsia="en-GB"/>
        </w:rPr>
      </w:pPr>
      <w:r>
        <w:rPr>
          <w:rFonts w:ascii="Letter-join No-Lead 40" w:hAnsi="Letter-join No-Lead 40"/>
          <w:noProof/>
          <w:sz w:val="44"/>
          <w:lang w:eastAsia="en-GB"/>
        </w:rPr>
        <w:t>1960s</w:t>
      </w:r>
    </w:p>
    <w:p w:rsidR="00851AAA" w:rsidRDefault="00B94C38">
      <w:pPr>
        <w:rPr>
          <w:rFonts w:ascii="Letter-join No-Lead 40" w:hAnsi="Letter-join No-Lead 40"/>
          <w:noProof/>
          <w:lang w:eastAsia="en-GB"/>
        </w:rPr>
      </w:pPr>
      <w:r w:rsidRPr="000D4BDF">
        <w:rPr>
          <w:rFonts w:ascii="Letter-join No-Lead 40" w:hAnsi="Letter-join No-Lead 40"/>
          <w:noProof/>
          <w:lang w:eastAsia="en-GB"/>
        </w:rPr>
        <w:drawing>
          <wp:inline distT="0" distB="0" distL="0" distR="0" wp14:anchorId="454D4B0A" wp14:editId="41448930">
            <wp:extent cx="5731510" cy="1351915"/>
            <wp:effectExtent l="0" t="0" r="254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1510" cy="1351915"/>
                    </a:xfrm>
                    <a:prstGeom prst="rect">
                      <a:avLst/>
                    </a:prstGeom>
                  </pic:spPr>
                </pic:pic>
              </a:graphicData>
            </a:graphic>
          </wp:inline>
        </w:drawing>
      </w:r>
      <w:r w:rsidR="00552AF5" w:rsidRPr="000D4BDF">
        <w:rPr>
          <w:rFonts w:ascii="Letter-join No-Lead 40" w:hAnsi="Letter-join No-Lead 40"/>
          <w:noProof/>
          <w:lang w:eastAsia="en-GB"/>
        </w:rPr>
        <w:drawing>
          <wp:inline distT="0" distB="0" distL="0" distR="0" wp14:anchorId="7227A3C8" wp14:editId="300332A2">
            <wp:extent cx="5731510" cy="3409315"/>
            <wp:effectExtent l="0" t="0" r="254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31510" cy="3409315"/>
                    </a:xfrm>
                    <a:prstGeom prst="rect">
                      <a:avLst/>
                    </a:prstGeom>
                  </pic:spPr>
                </pic:pic>
              </a:graphicData>
            </a:graphic>
          </wp:inline>
        </w:drawing>
      </w:r>
      <w:r w:rsidR="00552AF5" w:rsidRPr="000D4BDF">
        <w:rPr>
          <w:rFonts w:ascii="Letter-join No-Lead 40" w:hAnsi="Letter-join No-Lead 40"/>
          <w:noProof/>
          <w:lang w:eastAsia="en-GB"/>
        </w:rPr>
        <w:t xml:space="preserve">   </w:t>
      </w:r>
    </w:p>
    <w:p w:rsidR="002F09EF" w:rsidRPr="002F09EF" w:rsidRDefault="002F09EF">
      <w:pPr>
        <w:rPr>
          <w:rFonts w:ascii="Letter-join No-Lead 40" w:hAnsi="Letter-join No-Lead 40"/>
          <w:noProof/>
          <w:sz w:val="32"/>
          <w:lang w:eastAsia="en-GB"/>
        </w:rPr>
      </w:pPr>
      <w:r w:rsidRPr="002F09EF">
        <w:rPr>
          <w:rFonts w:ascii="Letter-join No-Lead 40" w:hAnsi="Letter-join No-Lead 40"/>
          <w:noProof/>
          <w:sz w:val="32"/>
          <w:lang w:eastAsia="en-GB"/>
        </w:rPr>
        <w:t>The mayor visited! Children attending school was down to 220.</w:t>
      </w:r>
    </w:p>
    <w:p w:rsidR="000D4BDF" w:rsidRPr="000D4BDF" w:rsidRDefault="000D4BDF">
      <w:pPr>
        <w:rPr>
          <w:rFonts w:ascii="Letter-join No-Lead 40" w:hAnsi="Letter-join No-Lead 40"/>
          <w:noProof/>
          <w:lang w:eastAsia="en-GB"/>
        </w:rPr>
      </w:pPr>
    </w:p>
    <w:p w:rsidR="000D4BDF" w:rsidRPr="000D4BDF" w:rsidRDefault="000D4BDF">
      <w:pPr>
        <w:rPr>
          <w:rFonts w:ascii="Letter-join No-Lead 40" w:hAnsi="Letter-join No-Lead 40"/>
          <w:noProof/>
          <w:sz w:val="40"/>
          <w:lang w:eastAsia="en-GB"/>
        </w:rPr>
      </w:pPr>
      <w:r w:rsidRPr="000D4BDF">
        <w:rPr>
          <w:rFonts w:ascii="Letter-join No-Lead 40" w:hAnsi="Letter-join No-Lead 40"/>
          <w:noProof/>
          <w:sz w:val="40"/>
          <w:lang w:eastAsia="en-GB"/>
        </w:rPr>
        <w:t xml:space="preserve">We have also been lucky enough to have alumni </w:t>
      </w:r>
      <w:r w:rsidR="002F09EF">
        <w:rPr>
          <w:rFonts w:ascii="Letter-join No-Lead 40" w:hAnsi="Letter-join No-Lead 40"/>
          <w:noProof/>
          <w:sz w:val="40"/>
          <w:lang w:eastAsia="en-GB"/>
        </w:rPr>
        <w:t>from Vicarage send in their memo</w:t>
      </w:r>
      <w:r w:rsidRPr="000D4BDF">
        <w:rPr>
          <w:rFonts w:ascii="Letter-join No-Lead 40" w:hAnsi="Letter-join No-Lead 40"/>
          <w:noProof/>
          <w:sz w:val="40"/>
          <w:lang w:eastAsia="en-GB"/>
        </w:rPr>
        <w:t>ries and photos!</w:t>
      </w:r>
    </w:p>
    <w:p w:rsidR="002F09EF" w:rsidRDefault="000D4BDF">
      <w:pPr>
        <w:rPr>
          <w:rFonts w:ascii="Letter-join No-Lead 40" w:hAnsi="Letter-join No-Lead 40"/>
          <w:sz w:val="40"/>
        </w:rPr>
      </w:pPr>
      <w:r w:rsidRPr="000D4BDF">
        <w:rPr>
          <w:rFonts w:ascii="Letter-join No-Lead 40" w:hAnsi="Letter-join No-Lead 40"/>
          <w:noProof/>
          <w:lang w:eastAsia="en-GB"/>
        </w:rPr>
        <w:drawing>
          <wp:inline distT="0" distB="0" distL="0" distR="0" wp14:anchorId="463DA9B2" wp14:editId="1F891841">
            <wp:extent cx="5731510" cy="3832225"/>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31510" cy="3832225"/>
                    </a:xfrm>
                    <a:prstGeom prst="rect">
                      <a:avLst/>
                    </a:prstGeom>
                  </pic:spPr>
                </pic:pic>
              </a:graphicData>
            </a:graphic>
          </wp:inline>
        </w:drawing>
      </w:r>
    </w:p>
    <w:p w:rsidR="000D4BDF" w:rsidRDefault="000D4BDF">
      <w:pPr>
        <w:rPr>
          <w:rFonts w:ascii="Letter-join No-Lead 40" w:hAnsi="Letter-join No-Lead 40"/>
          <w:sz w:val="40"/>
        </w:rPr>
      </w:pPr>
      <w:r w:rsidRPr="000D4BDF">
        <w:rPr>
          <w:rFonts w:ascii="Letter-join No-Lead 40" w:hAnsi="Letter-join No-Lead 40"/>
          <w:sz w:val="40"/>
        </w:rPr>
        <w:t>1931</w:t>
      </w:r>
    </w:p>
    <w:p w:rsidR="002F09EF" w:rsidRDefault="000D4BDF" w:rsidP="001C0BE2">
      <w:pPr>
        <w:jc w:val="center"/>
        <w:rPr>
          <w:rFonts w:ascii="Letter-join No-Lead 40" w:hAnsi="Letter-join No-Lead 40"/>
          <w:sz w:val="40"/>
        </w:rPr>
      </w:pPr>
      <w:r>
        <w:rPr>
          <w:noProof/>
          <w:lang w:eastAsia="en-GB"/>
        </w:rPr>
        <w:drawing>
          <wp:inline distT="0" distB="0" distL="0" distR="0" wp14:anchorId="1B1717D6" wp14:editId="11DAC062">
            <wp:extent cx="5731510" cy="4248150"/>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31510" cy="4248150"/>
                    </a:xfrm>
                    <a:prstGeom prst="rect">
                      <a:avLst/>
                    </a:prstGeom>
                  </pic:spPr>
                </pic:pic>
              </a:graphicData>
            </a:graphic>
          </wp:inline>
        </w:drawing>
      </w:r>
    </w:p>
    <w:p w:rsidR="002F09EF" w:rsidRDefault="000D4BDF" w:rsidP="001C0BE2">
      <w:pPr>
        <w:jc w:val="center"/>
        <w:rPr>
          <w:rFonts w:ascii="Letter-join No-Lead 40" w:hAnsi="Letter-join No-Lead 40"/>
          <w:sz w:val="40"/>
        </w:rPr>
      </w:pPr>
      <w:r w:rsidRPr="001C0BE2">
        <w:rPr>
          <w:rFonts w:ascii="Letter-join No-Lead 40" w:hAnsi="Letter-join No-Lead 40"/>
          <w:sz w:val="40"/>
        </w:rPr>
        <w:t>1970’s</w:t>
      </w:r>
    </w:p>
    <w:p w:rsidR="002F09EF" w:rsidRDefault="000D4BDF" w:rsidP="001C0BE2">
      <w:pPr>
        <w:jc w:val="center"/>
        <w:rPr>
          <w:rFonts w:ascii="Letter-join No-Lead 40" w:hAnsi="Letter-join No-Lead 40"/>
        </w:rPr>
      </w:pPr>
      <w:r>
        <w:rPr>
          <w:noProof/>
          <w:lang w:eastAsia="en-GB"/>
        </w:rPr>
        <w:drawing>
          <wp:inline distT="0" distB="0" distL="0" distR="0" wp14:anchorId="182CFC78" wp14:editId="5C460B48">
            <wp:extent cx="5731510" cy="4246880"/>
            <wp:effectExtent l="0" t="0" r="254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31510" cy="4246880"/>
                    </a:xfrm>
                    <a:prstGeom prst="rect">
                      <a:avLst/>
                    </a:prstGeom>
                  </pic:spPr>
                </pic:pic>
              </a:graphicData>
            </a:graphic>
          </wp:inline>
        </w:drawing>
      </w:r>
    </w:p>
    <w:p w:rsidR="000D4BDF" w:rsidRDefault="000A777E" w:rsidP="001C0BE2">
      <w:pPr>
        <w:jc w:val="center"/>
        <w:rPr>
          <w:rFonts w:ascii="Letter-join No-Lead 40" w:hAnsi="Letter-join No-Lead 40"/>
        </w:rPr>
      </w:pPr>
      <w:r>
        <w:rPr>
          <w:rFonts w:ascii="Letter-join No-Lead 40" w:hAnsi="Letter-join No-Lead 40"/>
        </w:rPr>
        <w:t>1956 Boys football team</w:t>
      </w:r>
    </w:p>
    <w:p w:rsidR="000D4BDF" w:rsidRPr="000D4BDF" w:rsidRDefault="000D4BDF">
      <w:pPr>
        <w:rPr>
          <w:rFonts w:ascii="Letter-join No-Lead 40" w:hAnsi="Letter-join No-Lead 40"/>
        </w:rPr>
      </w:pPr>
    </w:p>
    <w:sectPr w:rsidR="000D4BDF" w:rsidRPr="000D4BDF" w:rsidSect="007B4EE3">
      <w:pgSz w:w="11906" w:h="16838"/>
      <w:pgMar w:top="567" w:right="567" w:bottom="567" w:left="56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Letter-join No-Lead 40">
    <w:panose1 w:val="02000503000000020003"/>
    <w:charset w:val="00"/>
    <w:family w:val="modern"/>
    <w:notTrueType/>
    <w:pitch w:val="variable"/>
    <w:sig w:usb0="8000002F" w:usb1="1000000B"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66AC2"/>
    <w:rsid w:val="000A777E"/>
    <w:rsid w:val="000D4BDF"/>
    <w:rsid w:val="001C0BE2"/>
    <w:rsid w:val="002F09EF"/>
    <w:rsid w:val="004A2409"/>
    <w:rsid w:val="00552AF5"/>
    <w:rsid w:val="00584138"/>
    <w:rsid w:val="005860D5"/>
    <w:rsid w:val="00651120"/>
    <w:rsid w:val="007246E2"/>
    <w:rsid w:val="007B4EE3"/>
    <w:rsid w:val="00851AAA"/>
    <w:rsid w:val="00966AC2"/>
    <w:rsid w:val="009F335F"/>
    <w:rsid w:val="00AF3504"/>
    <w:rsid w:val="00B13258"/>
    <w:rsid w:val="00B94C38"/>
    <w:rsid w:val="00B96381"/>
    <w:rsid w:val="00BA4736"/>
    <w:rsid w:val="00D010C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7DF196"/>
  <w15:chartTrackingRefBased/>
  <w15:docId w15:val="{C653A679-F8AE-443C-ABA4-BBD3F0EBB9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966AC2"/>
    <w:rPr>
      <w:b/>
      <w:bCs/>
    </w:rPr>
  </w:style>
  <w:style w:type="paragraph" w:styleId="Subtitle">
    <w:name w:val="Subtitle"/>
    <w:basedOn w:val="Normal"/>
    <w:next w:val="Normal"/>
    <w:link w:val="SubtitleChar"/>
    <w:uiPriority w:val="11"/>
    <w:qFormat/>
    <w:rsid w:val="00966AC2"/>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966AC2"/>
    <w:rPr>
      <w:rFonts w:eastAsiaTheme="minorEastAsia"/>
      <w:color w:val="5A5A5A" w:themeColor="text1" w:themeTint="A5"/>
      <w:spacing w:val="15"/>
    </w:rPr>
  </w:style>
  <w:style w:type="character" w:styleId="Hyperlink">
    <w:name w:val="Hyperlink"/>
    <w:basedOn w:val="DefaultParagraphFont"/>
    <w:uiPriority w:val="99"/>
    <w:unhideWhenUsed/>
    <w:rsid w:val="00651120"/>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webSettings" Target="web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hyperlink" Target="mailto:info@vicarage.newham.sch.uk" TargetMode="Externa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1CDA0D39</Template>
  <TotalTime>2</TotalTime>
  <Pages>19</Pages>
  <Words>474</Words>
  <Characters>2706</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Vicarage Primary School</Company>
  <LinksUpToDate>false</LinksUpToDate>
  <CharactersWithSpaces>3174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Emma Burchett</dc:creator>
  <cp:keywords/>
  <dc:description/>
  <cp:lastModifiedBy>Farzana Hussain</cp:lastModifiedBy>
  <cp:revision>3</cp:revision>
  <dcterms:created xsi:type="dcterms:W3CDTF">2018-11-26T08:38:00Z</dcterms:created>
  <dcterms:modified xsi:type="dcterms:W3CDTF">2018-11-26T08:40:00Z</dcterms:modified>
</cp:coreProperties>
</file>