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E25" w:rsidRPr="00113A4A" w:rsidRDefault="00FD2CD3" w:rsidP="00387C14">
      <w:pPr>
        <w:spacing w:before="86" w:line="276" w:lineRule="auto"/>
        <w:rPr>
          <w:rFonts w:ascii="Minion Pro" w:hAnsi="Minion Pro"/>
          <w:bCs/>
          <w:color w:val="000000"/>
          <w:sz w:val="24"/>
          <w:szCs w:val="24"/>
          <w:lang w:eastAsia="en-GB"/>
        </w:rPr>
      </w:pPr>
      <w:r w:rsidRPr="00DC0270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4CBD60" wp14:editId="2709F6F3">
                <wp:simplePos x="0" y="0"/>
                <wp:positionH relativeFrom="page">
                  <wp:posOffset>428625</wp:posOffset>
                </wp:positionH>
                <wp:positionV relativeFrom="paragraph">
                  <wp:posOffset>-552450</wp:posOffset>
                </wp:positionV>
                <wp:extent cx="1438275" cy="932180"/>
                <wp:effectExtent l="0" t="0" r="9525" b="127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932180"/>
                          <a:chOff x="1162" y="17"/>
                          <a:chExt cx="3356" cy="1539"/>
                        </a:xfrm>
                      </wpg:grpSpPr>
                      <wpg:grpSp>
                        <wpg:cNvPr id="11" name="Group 94"/>
                        <wpg:cNvGrpSpPr>
                          <a:grpSpLocks/>
                        </wpg:cNvGrpSpPr>
                        <wpg:grpSpPr bwMode="auto">
                          <a:xfrm>
                            <a:off x="2152" y="196"/>
                            <a:ext cx="453" cy="451"/>
                            <a:chOff x="2152" y="196"/>
                            <a:chExt cx="453" cy="451"/>
                          </a:xfrm>
                        </wpg:grpSpPr>
                        <wps:wsp>
                          <wps:cNvPr id="13" name="Freeform 99"/>
                          <wps:cNvSpPr>
                            <a:spLocks/>
                          </wps:cNvSpPr>
                          <wps:spPr bwMode="auto">
                            <a:xfrm>
                              <a:off x="2152" y="196"/>
                              <a:ext cx="453" cy="451"/>
                            </a:xfrm>
                            <a:custGeom>
                              <a:avLst/>
                              <a:gdLst>
                                <a:gd name="T0" fmla="+- 0 2459 2152"/>
                                <a:gd name="T1" fmla="*/ T0 w 453"/>
                                <a:gd name="T2" fmla="+- 0 424 196"/>
                                <a:gd name="T3" fmla="*/ 424 h 451"/>
                                <a:gd name="T4" fmla="+- 0 2377 2152"/>
                                <a:gd name="T5" fmla="*/ T4 w 453"/>
                                <a:gd name="T6" fmla="+- 0 424 196"/>
                                <a:gd name="T7" fmla="*/ 424 h 451"/>
                                <a:gd name="T8" fmla="+- 0 2335 2152"/>
                                <a:gd name="T9" fmla="*/ T8 w 453"/>
                                <a:gd name="T10" fmla="+- 0 603 196"/>
                                <a:gd name="T11" fmla="*/ 603 h 451"/>
                                <a:gd name="T12" fmla="+- 0 2408 2152"/>
                                <a:gd name="T13" fmla="*/ T12 w 453"/>
                                <a:gd name="T14" fmla="+- 0 646 196"/>
                                <a:gd name="T15" fmla="*/ 646 h 451"/>
                                <a:gd name="T16" fmla="+- 0 2459 2152"/>
                                <a:gd name="T17" fmla="*/ T16 w 453"/>
                                <a:gd name="T18" fmla="+- 0 424 196"/>
                                <a:gd name="T19" fmla="*/ 424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451">
                                  <a:moveTo>
                                    <a:pt x="307" y="228"/>
                                  </a:moveTo>
                                  <a:lnTo>
                                    <a:pt x="225" y="228"/>
                                  </a:lnTo>
                                  <a:lnTo>
                                    <a:pt x="183" y="407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307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8"/>
                          <wps:cNvSpPr>
                            <a:spLocks/>
                          </wps:cNvSpPr>
                          <wps:spPr bwMode="auto">
                            <a:xfrm>
                              <a:off x="2152" y="196"/>
                              <a:ext cx="453" cy="451"/>
                            </a:xfrm>
                            <a:custGeom>
                              <a:avLst/>
                              <a:gdLst>
                                <a:gd name="T0" fmla="+- 0 2275 2152"/>
                                <a:gd name="T1" fmla="*/ T0 w 453"/>
                                <a:gd name="T2" fmla="+- 0 197 196"/>
                                <a:gd name="T3" fmla="*/ 197 h 451"/>
                                <a:gd name="T4" fmla="+- 0 2286 2152"/>
                                <a:gd name="T5" fmla="*/ T4 w 453"/>
                                <a:gd name="T6" fmla="+- 0 248 196"/>
                                <a:gd name="T7" fmla="*/ 248 h 451"/>
                                <a:gd name="T8" fmla="+- 0 2401 2152"/>
                                <a:gd name="T9" fmla="*/ T8 w 453"/>
                                <a:gd name="T10" fmla="+- 0 269 196"/>
                                <a:gd name="T11" fmla="*/ 269 h 451"/>
                                <a:gd name="T12" fmla="+- 0 2374 2152"/>
                                <a:gd name="T13" fmla="*/ T12 w 453"/>
                                <a:gd name="T14" fmla="+- 0 339 196"/>
                                <a:gd name="T15" fmla="*/ 339 h 451"/>
                                <a:gd name="T16" fmla="+- 0 2152 2152"/>
                                <a:gd name="T17" fmla="*/ T16 w 453"/>
                                <a:gd name="T18" fmla="+- 0 426 196"/>
                                <a:gd name="T19" fmla="*/ 426 h 451"/>
                                <a:gd name="T20" fmla="+- 0 2205 2152"/>
                                <a:gd name="T21" fmla="*/ T20 w 453"/>
                                <a:gd name="T22" fmla="+- 0 492 196"/>
                                <a:gd name="T23" fmla="*/ 492 h 451"/>
                                <a:gd name="T24" fmla="+- 0 2377 2152"/>
                                <a:gd name="T25" fmla="*/ T24 w 453"/>
                                <a:gd name="T26" fmla="+- 0 424 196"/>
                                <a:gd name="T27" fmla="*/ 424 h 451"/>
                                <a:gd name="T28" fmla="+- 0 2459 2152"/>
                                <a:gd name="T29" fmla="*/ T28 w 453"/>
                                <a:gd name="T30" fmla="+- 0 424 196"/>
                                <a:gd name="T31" fmla="*/ 424 h 451"/>
                                <a:gd name="T32" fmla="+- 0 2461 2152"/>
                                <a:gd name="T33" fmla="*/ T32 w 453"/>
                                <a:gd name="T34" fmla="+- 0 415 196"/>
                                <a:gd name="T35" fmla="*/ 415 h 451"/>
                                <a:gd name="T36" fmla="+- 0 2526 2152"/>
                                <a:gd name="T37" fmla="*/ T36 w 453"/>
                                <a:gd name="T38" fmla="+- 0 377 196"/>
                                <a:gd name="T39" fmla="*/ 377 h 451"/>
                                <a:gd name="T40" fmla="+- 0 2576 2152"/>
                                <a:gd name="T41" fmla="*/ T40 w 453"/>
                                <a:gd name="T42" fmla="+- 0 377 196"/>
                                <a:gd name="T43" fmla="*/ 377 h 451"/>
                                <a:gd name="T44" fmla="+- 0 2567 2152"/>
                                <a:gd name="T45" fmla="*/ T44 w 453"/>
                                <a:gd name="T46" fmla="+- 0 353 196"/>
                                <a:gd name="T47" fmla="*/ 353 h 451"/>
                                <a:gd name="T48" fmla="+- 0 2568 2152"/>
                                <a:gd name="T49" fmla="*/ T48 w 453"/>
                                <a:gd name="T50" fmla="+- 0 353 196"/>
                                <a:gd name="T51" fmla="*/ 353 h 451"/>
                                <a:gd name="T52" fmla="+- 0 2514 2152"/>
                                <a:gd name="T53" fmla="*/ T52 w 453"/>
                                <a:gd name="T54" fmla="+- 0 307 196"/>
                                <a:gd name="T55" fmla="*/ 307 h 451"/>
                                <a:gd name="T56" fmla="+- 0 2528 2152"/>
                                <a:gd name="T57" fmla="*/ T56 w 453"/>
                                <a:gd name="T58" fmla="+- 0 307 196"/>
                                <a:gd name="T59" fmla="*/ 307 h 451"/>
                                <a:gd name="T60" fmla="+- 0 2575 2152"/>
                                <a:gd name="T61" fmla="*/ T60 w 453"/>
                                <a:gd name="T62" fmla="+- 0 268 196"/>
                                <a:gd name="T63" fmla="*/ 268 h 451"/>
                                <a:gd name="T64" fmla="+- 0 2575 2152"/>
                                <a:gd name="T65" fmla="*/ T64 w 453"/>
                                <a:gd name="T66" fmla="+- 0 268 196"/>
                                <a:gd name="T67" fmla="*/ 268 h 451"/>
                                <a:gd name="T68" fmla="+- 0 2469 2152"/>
                                <a:gd name="T69" fmla="*/ T68 w 453"/>
                                <a:gd name="T70" fmla="+- 0 268 196"/>
                                <a:gd name="T71" fmla="*/ 268 h 451"/>
                                <a:gd name="T72" fmla="+- 0 2419 2152"/>
                                <a:gd name="T73" fmla="*/ T72 w 453"/>
                                <a:gd name="T74" fmla="+- 0 225 196"/>
                                <a:gd name="T75" fmla="*/ 225 h 451"/>
                                <a:gd name="T76" fmla="+- 0 2275 2152"/>
                                <a:gd name="T77" fmla="*/ T76 w 453"/>
                                <a:gd name="T78" fmla="+- 0 197 196"/>
                                <a:gd name="T79" fmla="*/ 197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53" h="451">
                                  <a:moveTo>
                                    <a:pt x="123" y="1"/>
                                  </a:moveTo>
                                  <a:lnTo>
                                    <a:pt x="134" y="52"/>
                                  </a:lnTo>
                                  <a:lnTo>
                                    <a:pt x="249" y="73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53" y="296"/>
                                  </a:lnTo>
                                  <a:lnTo>
                                    <a:pt x="225" y="228"/>
                                  </a:lnTo>
                                  <a:lnTo>
                                    <a:pt x="307" y="228"/>
                                  </a:lnTo>
                                  <a:lnTo>
                                    <a:pt x="309" y="219"/>
                                  </a:lnTo>
                                  <a:lnTo>
                                    <a:pt x="374" y="181"/>
                                  </a:lnTo>
                                  <a:lnTo>
                                    <a:pt x="424" y="181"/>
                                  </a:lnTo>
                                  <a:lnTo>
                                    <a:pt x="415" y="157"/>
                                  </a:lnTo>
                                  <a:lnTo>
                                    <a:pt x="416" y="157"/>
                                  </a:lnTo>
                                  <a:lnTo>
                                    <a:pt x="362" y="111"/>
                                  </a:lnTo>
                                  <a:lnTo>
                                    <a:pt x="376" y="111"/>
                                  </a:lnTo>
                                  <a:lnTo>
                                    <a:pt x="423" y="72"/>
                                  </a:lnTo>
                                  <a:lnTo>
                                    <a:pt x="317" y="72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1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7"/>
                          <wps:cNvSpPr>
                            <a:spLocks/>
                          </wps:cNvSpPr>
                          <wps:spPr bwMode="auto">
                            <a:xfrm>
                              <a:off x="2152" y="196"/>
                              <a:ext cx="453" cy="451"/>
                            </a:xfrm>
                            <a:custGeom>
                              <a:avLst/>
                              <a:gdLst>
                                <a:gd name="T0" fmla="+- 0 2576 2152"/>
                                <a:gd name="T1" fmla="*/ T0 w 453"/>
                                <a:gd name="T2" fmla="+- 0 377 196"/>
                                <a:gd name="T3" fmla="*/ 377 h 451"/>
                                <a:gd name="T4" fmla="+- 0 2526 2152"/>
                                <a:gd name="T5" fmla="*/ T4 w 453"/>
                                <a:gd name="T6" fmla="+- 0 377 196"/>
                                <a:gd name="T7" fmla="*/ 377 h 451"/>
                                <a:gd name="T8" fmla="+- 0 2564 2152"/>
                                <a:gd name="T9" fmla="*/ T8 w 453"/>
                                <a:gd name="T10" fmla="+- 0 487 196"/>
                                <a:gd name="T11" fmla="*/ 487 h 451"/>
                                <a:gd name="T12" fmla="+- 0 2604 2152"/>
                                <a:gd name="T13" fmla="*/ T12 w 453"/>
                                <a:gd name="T14" fmla="+- 0 458 196"/>
                                <a:gd name="T15" fmla="*/ 458 h 451"/>
                                <a:gd name="T16" fmla="+- 0 2576 2152"/>
                                <a:gd name="T17" fmla="*/ T16 w 453"/>
                                <a:gd name="T18" fmla="+- 0 377 196"/>
                                <a:gd name="T19" fmla="*/ 377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451">
                                  <a:moveTo>
                                    <a:pt x="424" y="181"/>
                                  </a:moveTo>
                                  <a:lnTo>
                                    <a:pt x="374" y="181"/>
                                  </a:lnTo>
                                  <a:lnTo>
                                    <a:pt x="412" y="291"/>
                                  </a:lnTo>
                                  <a:lnTo>
                                    <a:pt x="452" y="262"/>
                                  </a:lnTo>
                                  <a:lnTo>
                                    <a:pt x="42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6"/>
                          <wps:cNvSpPr>
                            <a:spLocks/>
                          </wps:cNvSpPr>
                          <wps:spPr bwMode="auto">
                            <a:xfrm>
                              <a:off x="2152" y="196"/>
                              <a:ext cx="453" cy="451"/>
                            </a:xfrm>
                            <a:custGeom>
                              <a:avLst/>
                              <a:gdLst>
                                <a:gd name="T0" fmla="+- 0 2528 2152"/>
                                <a:gd name="T1" fmla="*/ T0 w 453"/>
                                <a:gd name="T2" fmla="+- 0 307 196"/>
                                <a:gd name="T3" fmla="*/ 307 h 451"/>
                                <a:gd name="T4" fmla="+- 0 2514 2152"/>
                                <a:gd name="T5" fmla="*/ T4 w 453"/>
                                <a:gd name="T6" fmla="+- 0 307 196"/>
                                <a:gd name="T7" fmla="*/ 307 h 451"/>
                                <a:gd name="T8" fmla="+- 0 2527 2152"/>
                                <a:gd name="T9" fmla="*/ T8 w 453"/>
                                <a:gd name="T10" fmla="+- 0 307 196"/>
                                <a:gd name="T11" fmla="*/ 307 h 451"/>
                                <a:gd name="T12" fmla="+- 0 2528 2152"/>
                                <a:gd name="T13" fmla="*/ T12 w 453"/>
                                <a:gd name="T14" fmla="+- 0 307 196"/>
                                <a:gd name="T15" fmla="*/ 307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3" h="451">
                                  <a:moveTo>
                                    <a:pt x="376" y="111"/>
                                  </a:moveTo>
                                  <a:lnTo>
                                    <a:pt x="362" y="111"/>
                                  </a:lnTo>
                                  <a:lnTo>
                                    <a:pt x="375" y="111"/>
                                  </a:lnTo>
                                  <a:lnTo>
                                    <a:pt x="37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5"/>
                          <wps:cNvSpPr>
                            <a:spLocks/>
                          </wps:cNvSpPr>
                          <wps:spPr bwMode="auto">
                            <a:xfrm>
                              <a:off x="2152" y="196"/>
                              <a:ext cx="453" cy="451"/>
                            </a:xfrm>
                            <a:custGeom>
                              <a:avLst/>
                              <a:gdLst>
                                <a:gd name="T0" fmla="+- 0 2519 2152"/>
                                <a:gd name="T1" fmla="*/ T0 w 453"/>
                                <a:gd name="T2" fmla="+- 0 196 196"/>
                                <a:gd name="T3" fmla="*/ 196 h 451"/>
                                <a:gd name="T4" fmla="+- 0 2468 2152"/>
                                <a:gd name="T5" fmla="*/ T4 w 453"/>
                                <a:gd name="T6" fmla="+- 0 241 196"/>
                                <a:gd name="T7" fmla="*/ 241 h 451"/>
                                <a:gd name="T8" fmla="+- 0 2467 2152"/>
                                <a:gd name="T9" fmla="*/ T8 w 453"/>
                                <a:gd name="T10" fmla="+- 0 254 196"/>
                                <a:gd name="T11" fmla="*/ 254 h 451"/>
                                <a:gd name="T12" fmla="+- 0 2469 2152"/>
                                <a:gd name="T13" fmla="*/ T12 w 453"/>
                                <a:gd name="T14" fmla="+- 0 268 196"/>
                                <a:gd name="T15" fmla="*/ 268 h 451"/>
                                <a:gd name="T16" fmla="+- 0 2575 2152"/>
                                <a:gd name="T17" fmla="*/ T16 w 453"/>
                                <a:gd name="T18" fmla="+- 0 268 196"/>
                                <a:gd name="T19" fmla="*/ 268 h 451"/>
                                <a:gd name="T20" fmla="+- 0 2578 2152"/>
                                <a:gd name="T21" fmla="*/ T20 w 453"/>
                                <a:gd name="T22" fmla="+- 0 247 196"/>
                                <a:gd name="T23" fmla="*/ 247 h 451"/>
                                <a:gd name="T24" fmla="+- 0 2572 2152"/>
                                <a:gd name="T25" fmla="*/ T24 w 453"/>
                                <a:gd name="T26" fmla="+- 0 226 196"/>
                                <a:gd name="T27" fmla="*/ 226 h 451"/>
                                <a:gd name="T28" fmla="+- 0 2559 2152"/>
                                <a:gd name="T29" fmla="*/ T28 w 453"/>
                                <a:gd name="T30" fmla="+- 0 209 196"/>
                                <a:gd name="T31" fmla="*/ 209 h 451"/>
                                <a:gd name="T32" fmla="+- 0 2540 2152"/>
                                <a:gd name="T33" fmla="*/ T32 w 453"/>
                                <a:gd name="T34" fmla="+- 0 198 196"/>
                                <a:gd name="T35" fmla="*/ 198 h 451"/>
                                <a:gd name="T36" fmla="+- 0 2519 2152"/>
                                <a:gd name="T37" fmla="*/ T36 w 453"/>
                                <a:gd name="T38" fmla="+- 0 196 196"/>
                                <a:gd name="T39" fmla="*/ 196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3" h="451">
                                  <a:moveTo>
                                    <a:pt x="367" y="0"/>
                                  </a:moveTo>
                                  <a:lnTo>
                                    <a:pt x="316" y="45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17" y="72"/>
                                  </a:lnTo>
                                  <a:lnTo>
                                    <a:pt x="423" y="72"/>
                                  </a:lnTo>
                                  <a:lnTo>
                                    <a:pt x="426" y="51"/>
                                  </a:lnTo>
                                  <a:lnTo>
                                    <a:pt x="420" y="30"/>
                                  </a:lnTo>
                                  <a:lnTo>
                                    <a:pt x="407" y="13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87"/>
                        <wpg:cNvGrpSpPr>
                          <a:grpSpLocks/>
                        </wpg:cNvGrpSpPr>
                        <wpg:grpSpPr bwMode="auto">
                          <a:xfrm>
                            <a:off x="1538" y="79"/>
                            <a:ext cx="464" cy="466"/>
                            <a:chOff x="1538" y="79"/>
                            <a:chExt cx="464" cy="466"/>
                          </a:xfrm>
                        </wpg:grpSpPr>
                        <wps:wsp>
                          <wps:cNvPr id="25" name="Freeform 93"/>
                          <wps:cNvSpPr>
                            <a:spLocks/>
                          </wps:cNvSpPr>
                          <wps:spPr bwMode="auto">
                            <a:xfrm>
                              <a:off x="1538" y="79"/>
                              <a:ext cx="464" cy="466"/>
                            </a:xfrm>
                            <a:custGeom>
                              <a:avLst/>
                              <a:gdLst>
                                <a:gd name="T0" fmla="+- 0 1814 1538"/>
                                <a:gd name="T1" fmla="*/ T0 w 464"/>
                                <a:gd name="T2" fmla="+- 0 252 79"/>
                                <a:gd name="T3" fmla="*/ 252 h 466"/>
                                <a:gd name="T4" fmla="+- 0 1657 1538"/>
                                <a:gd name="T5" fmla="*/ T4 w 464"/>
                                <a:gd name="T6" fmla="+- 0 252 79"/>
                                <a:gd name="T7" fmla="*/ 252 h 466"/>
                                <a:gd name="T8" fmla="+- 0 1708 1538"/>
                                <a:gd name="T9" fmla="*/ T8 w 464"/>
                                <a:gd name="T10" fmla="+- 0 307 79"/>
                                <a:gd name="T11" fmla="*/ 307 h 466"/>
                                <a:gd name="T12" fmla="+- 0 1693 1538"/>
                                <a:gd name="T13" fmla="*/ T12 w 464"/>
                                <a:gd name="T14" fmla="+- 0 544 79"/>
                                <a:gd name="T15" fmla="*/ 544 h 466"/>
                                <a:gd name="T16" fmla="+- 0 1775 1538"/>
                                <a:gd name="T17" fmla="*/ T16 w 464"/>
                                <a:gd name="T18" fmla="+- 0 524 79"/>
                                <a:gd name="T19" fmla="*/ 524 h 466"/>
                                <a:gd name="T20" fmla="+- 0 1787 1538"/>
                                <a:gd name="T21" fmla="*/ T20 w 464"/>
                                <a:gd name="T22" fmla="+- 0 340 79"/>
                                <a:gd name="T23" fmla="*/ 340 h 466"/>
                                <a:gd name="T24" fmla="+- 0 1917 1538"/>
                                <a:gd name="T25" fmla="*/ T24 w 464"/>
                                <a:gd name="T26" fmla="+- 0 340 79"/>
                                <a:gd name="T27" fmla="*/ 340 h 466"/>
                                <a:gd name="T28" fmla="+- 0 1814 1538"/>
                                <a:gd name="T29" fmla="*/ T28 w 464"/>
                                <a:gd name="T30" fmla="+- 0 259 79"/>
                                <a:gd name="T31" fmla="*/ 259 h 466"/>
                                <a:gd name="T32" fmla="+- 0 1814 1538"/>
                                <a:gd name="T33" fmla="*/ T32 w 464"/>
                                <a:gd name="T34" fmla="+- 0 252 79"/>
                                <a:gd name="T35" fmla="*/ 252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4" h="466">
                                  <a:moveTo>
                                    <a:pt x="276" y="173"/>
                                  </a:moveTo>
                                  <a:lnTo>
                                    <a:pt x="119" y="173"/>
                                  </a:lnTo>
                                  <a:lnTo>
                                    <a:pt x="170" y="228"/>
                                  </a:lnTo>
                                  <a:lnTo>
                                    <a:pt x="155" y="465"/>
                                  </a:lnTo>
                                  <a:lnTo>
                                    <a:pt x="237" y="445"/>
                                  </a:lnTo>
                                  <a:lnTo>
                                    <a:pt x="249" y="261"/>
                                  </a:lnTo>
                                  <a:lnTo>
                                    <a:pt x="379" y="261"/>
                                  </a:lnTo>
                                  <a:lnTo>
                                    <a:pt x="276" y="180"/>
                                  </a:lnTo>
                                  <a:lnTo>
                                    <a:pt x="276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92"/>
                          <wps:cNvSpPr>
                            <a:spLocks/>
                          </wps:cNvSpPr>
                          <wps:spPr bwMode="auto">
                            <a:xfrm>
                              <a:off x="1538" y="79"/>
                              <a:ext cx="464" cy="466"/>
                            </a:xfrm>
                            <a:custGeom>
                              <a:avLst/>
                              <a:gdLst>
                                <a:gd name="T0" fmla="+- 0 1917 1538"/>
                                <a:gd name="T1" fmla="*/ T0 w 464"/>
                                <a:gd name="T2" fmla="+- 0 340 79"/>
                                <a:gd name="T3" fmla="*/ 340 h 466"/>
                                <a:gd name="T4" fmla="+- 0 1787 1538"/>
                                <a:gd name="T5" fmla="*/ T4 w 464"/>
                                <a:gd name="T6" fmla="+- 0 340 79"/>
                                <a:gd name="T7" fmla="*/ 340 h 466"/>
                                <a:gd name="T8" fmla="+- 0 1932 1538"/>
                                <a:gd name="T9" fmla="*/ T8 w 464"/>
                                <a:gd name="T10" fmla="+- 0 454 79"/>
                                <a:gd name="T11" fmla="*/ 454 h 466"/>
                                <a:gd name="T12" fmla="+- 0 2001 1538"/>
                                <a:gd name="T13" fmla="*/ T12 w 464"/>
                                <a:gd name="T14" fmla="+- 0 407 79"/>
                                <a:gd name="T15" fmla="*/ 407 h 466"/>
                                <a:gd name="T16" fmla="+- 0 1917 1538"/>
                                <a:gd name="T17" fmla="*/ T16 w 464"/>
                                <a:gd name="T18" fmla="+- 0 340 79"/>
                                <a:gd name="T19" fmla="*/ 340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466">
                                  <a:moveTo>
                                    <a:pt x="379" y="261"/>
                                  </a:moveTo>
                                  <a:lnTo>
                                    <a:pt x="249" y="261"/>
                                  </a:lnTo>
                                  <a:lnTo>
                                    <a:pt x="394" y="375"/>
                                  </a:lnTo>
                                  <a:lnTo>
                                    <a:pt x="463" y="328"/>
                                  </a:lnTo>
                                  <a:lnTo>
                                    <a:pt x="379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91"/>
                          <wps:cNvSpPr>
                            <a:spLocks/>
                          </wps:cNvSpPr>
                          <wps:spPr bwMode="auto">
                            <a:xfrm>
                              <a:off x="1538" y="79"/>
                              <a:ext cx="464" cy="466"/>
                            </a:xfrm>
                            <a:custGeom>
                              <a:avLst/>
                              <a:gdLst>
                                <a:gd name="T0" fmla="+- 0 1691 1538"/>
                                <a:gd name="T1" fmla="*/ T0 w 464"/>
                                <a:gd name="T2" fmla="+- 0 79 79"/>
                                <a:gd name="T3" fmla="*/ 79 h 466"/>
                                <a:gd name="T4" fmla="+- 0 1670 1538"/>
                                <a:gd name="T5" fmla="*/ T4 w 464"/>
                                <a:gd name="T6" fmla="+- 0 84 79"/>
                                <a:gd name="T7" fmla="*/ 84 h 466"/>
                                <a:gd name="T8" fmla="+- 0 1652 1538"/>
                                <a:gd name="T9" fmla="*/ T8 w 464"/>
                                <a:gd name="T10" fmla="+- 0 97 79"/>
                                <a:gd name="T11" fmla="*/ 97 h 466"/>
                                <a:gd name="T12" fmla="+- 0 1641 1538"/>
                                <a:gd name="T13" fmla="*/ T12 w 464"/>
                                <a:gd name="T14" fmla="+- 0 115 79"/>
                                <a:gd name="T15" fmla="*/ 115 h 466"/>
                                <a:gd name="T16" fmla="+- 0 1637 1538"/>
                                <a:gd name="T17" fmla="*/ T16 w 464"/>
                                <a:gd name="T18" fmla="+- 0 136 79"/>
                                <a:gd name="T19" fmla="*/ 136 h 466"/>
                                <a:gd name="T20" fmla="+- 0 1642 1538"/>
                                <a:gd name="T21" fmla="*/ T20 w 464"/>
                                <a:gd name="T22" fmla="+- 0 158 79"/>
                                <a:gd name="T23" fmla="*/ 158 h 466"/>
                                <a:gd name="T24" fmla="+- 0 1650 1538"/>
                                <a:gd name="T25" fmla="*/ T24 w 464"/>
                                <a:gd name="T26" fmla="+- 0 170 79"/>
                                <a:gd name="T27" fmla="*/ 170 h 466"/>
                                <a:gd name="T28" fmla="+- 0 1660 1538"/>
                                <a:gd name="T29" fmla="*/ T28 w 464"/>
                                <a:gd name="T30" fmla="+- 0 180 79"/>
                                <a:gd name="T31" fmla="*/ 180 h 466"/>
                                <a:gd name="T32" fmla="+- 0 1672 1538"/>
                                <a:gd name="T33" fmla="*/ T32 w 464"/>
                                <a:gd name="T34" fmla="+- 0 187 79"/>
                                <a:gd name="T35" fmla="*/ 187 h 466"/>
                                <a:gd name="T36" fmla="+- 0 1685 1538"/>
                                <a:gd name="T37" fmla="*/ T36 w 464"/>
                                <a:gd name="T38" fmla="+- 0 190 79"/>
                                <a:gd name="T39" fmla="*/ 190 h 466"/>
                                <a:gd name="T40" fmla="+- 0 1624 1538"/>
                                <a:gd name="T41" fmla="*/ T40 w 464"/>
                                <a:gd name="T42" fmla="+- 0 217 79"/>
                                <a:gd name="T43" fmla="*/ 217 h 466"/>
                                <a:gd name="T44" fmla="+- 0 1538 1538"/>
                                <a:gd name="T45" fmla="*/ T44 w 464"/>
                                <a:gd name="T46" fmla="+- 0 336 79"/>
                                <a:gd name="T47" fmla="*/ 336 h 466"/>
                                <a:gd name="T48" fmla="+- 0 1588 1538"/>
                                <a:gd name="T49" fmla="*/ T48 w 464"/>
                                <a:gd name="T50" fmla="+- 0 348 79"/>
                                <a:gd name="T51" fmla="*/ 348 h 466"/>
                                <a:gd name="T52" fmla="+- 0 1657 1538"/>
                                <a:gd name="T53" fmla="*/ T52 w 464"/>
                                <a:gd name="T54" fmla="+- 0 252 79"/>
                                <a:gd name="T55" fmla="*/ 252 h 466"/>
                                <a:gd name="T56" fmla="+- 0 1814 1538"/>
                                <a:gd name="T57" fmla="*/ T56 w 464"/>
                                <a:gd name="T58" fmla="+- 0 252 79"/>
                                <a:gd name="T59" fmla="*/ 252 h 466"/>
                                <a:gd name="T60" fmla="+- 0 1808 1538"/>
                                <a:gd name="T61" fmla="*/ T60 w 464"/>
                                <a:gd name="T62" fmla="+- 0 185 79"/>
                                <a:gd name="T63" fmla="*/ 185 h 466"/>
                                <a:gd name="T64" fmla="+- 0 1932 1538"/>
                                <a:gd name="T65" fmla="*/ T64 w 464"/>
                                <a:gd name="T66" fmla="+- 0 185 79"/>
                                <a:gd name="T67" fmla="*/ 185 h 466"/>
                                <a:gd name="T68" fmla="+- 0 1942 1538"/>
                                <a:gd name="T69" fmla="*/ T68 w 464"/>
                                <a:gd name="T70" fmla="+- 0 166 79"/>
                                <a:gd name="T71" fmla="*/ 166 h 466"/>
                                <a:gd name="T72" fmla="+- 0 1739 1538"/>
                                <a:gd name="T73" fmla="*/ T72 w 464"/>
                                <a:gd name="T74" fmla="+- 0 166 79"/>
                                <a:gd name="T75" fmla="*/ 166 h 466"/>
                                <a:gd name="T76" fmla="+- 0 1745 1538"/>
                                <a:gd name="T77" fmla="*/ T76 w 464"/>
                                <a:gd name="T78" fmla="+- 0 154 79"/>
                                <a:gd name="T79" fmla="*/ 154 h 466"/>
                                <a:gd name="T80" fmla="+- 0 1748 1538"/>
                                <a:gd name="T81" fmla="*/ T80 w 464"/>
                                <a:gd name="T82" fmla="+- 0 140 79"/>
                                <a:gd name="T83" fmla="*/ 140 h 466"/>
                                <a:gd name="T84" fmla="+- 0 1747 1538"/>
                                <a:gd name="T85" fmla="*/ T84 w 464"/>
                                <a:gd name="T86" fmla="+- 0 126 79"/>
                                <a:gd name="T87" fmla="*/ 126 h 466"/>
                                <a:gd name="T88" fmla="+- 0 1743 1538"/>
                                <a:gd name="T89" fmla="*/ T88 w 464"/>
                                <a:gd name="T90" fmla="+- 0 113 79"/>
                                <a:gd name="T91" fmla="*/ 113 h 466"/>
                                <a:gd name="T92" fmla="+- 0 1730 1538"/>
                                <a:gd name="T93" fmla="*/ T92 w 464"/>
                                <a:gd name="T94" fmla="+- 0 94 79"/>
                                <a:gd name="T95" fmla="*/ 94 h 466"/>
                                <a:gd name="T96" fmla="+- 0 1712 1538"/>
                                <a:gd name="T97" fmla="*/ T96 w 464"/>
                                <a:gd name="T98" fmla="+- 0 83 79"/>
                                <a:gd name="T99" fmla="*/ 83 h 466"/>
                                <a:gd name="T100" fmla="+- 0 1691 1538"/>
                                <a:gd name="T101" fmla="*/ T100 w 464"/>
                                <a:gd name="T102" fmla="+- 0 79 79"/>
                                <a:gd name="T103" fmla="*/ 79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64" h="466">
                                  <a:moveTo>
                                    <a:pt x="153" y="0"/>
                                  </a:moveTo>
                                  <a:lnTo>
                                    <a:pt x="132" y="5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4" y="108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50" y="269"/>
                                  </a:lnTo>
                                  <a:lnTo>
                                    <a:pt x="119" y="173"/>
                                  </a:lnTo>
                                  <a:lnTo>
                                    <a:pt x="276" y="173"/>
                                  </a:lnTo>
                                  <a:lnTo>
                                    <a:pt x="270" y="106"/>
                                  </a:lnTo>
                                  <a:lnTo>
                                    <a:pt x="394" y="106"/>
                                  </a:lnTo>
                                  <a:lnTo>
                                    <a:pt x="404" y="87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7" y="75"/>
                                  </a:lnTo>
                                  <a:lnTo>
                                    <a:pt x="210" y="61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5" y="34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90"/>
                          <wps:cNvSpPr>
                            <a:spLocks/>
                          </wps:cNvSpPr>
                          <wps:spPr bwMode="auto">
                            <a:xfrm>
                              <a:off x="1538" y="79"/>
                              <a:ext cx="464" cy="466"/>
                            </a:xfrm>
                            <a:custGeom>
                              <a:avLst/>
                              <a:gdLst>
                                <a:gd name="T0" fmla="+- 0 1932 1538"/>
                                <a:gd name="T1" fmla="*/ T0 w 464"/>
                                <a:gd name="T2" fmla="+- 0 185 79"/>
                                <a:gd name="T3" fmla="*/ 185 h 466"/>
                                <a:gd name="T4" fmla="+- 0 1808 1538"/>
                                <a:gd name="T5" fmla="*/ T4 w 464"/>
                                <a:gd name="T6" fmla="+- 0 185 79"/>
                                <a:gd name="T7" fmla="*/ 185 h 466"/>
                                <a:gd name="T8" fmla="+- 0 1925 1538"/>
                                <a:gd name="T9" fmla="*/ T8 w 464"/>
                                <a:gd name="T10" fmla="+- 0 198 79"/>
                                <a:gd name="T11" fmla="*/ 198 h 466"/>
                                <a:gd name="T12" fmla="+- 0 1932 1538"/>
                                <a:gd name="T13" fmla="*/ T12 w 464"/>
                                <a:gd name="T14" fmla="+- 0 185 79"/>
                                <a:gd name="T15" fmla="*/ 185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4" h="466">
                                  <a:moveTo>
                                    <a:pt x="394" y="106"/>
                                  </a:moveTo>
                                  <a:lnTo>
                                    <a:pt x="270" y="106"/>
                                  </a:lnTo>
                                  <a:lnTo>
                                    <a:pt x="387" y="119"/>
                                  </a:lnTo>
                                  <a:lnTo>
                                    <a:pt x="39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9"/>
                          <wps:cNvSpPr>
                            <a:spLocks/>
                          </wps:cNvSpPr>
                          <wps:spPr bwMode="auto">
                            <a:xfrm>
                              <a:off x="1538" y="79"/>
                              <a:ext cx="464" cy="466"/>
                            </a:xfrm>
                            <a:custGeom>
                              <a:avLst/>
                              <a:gdLst>
                                <a:gd name="T0" fmla="+- 0 1804 1538"/>
                                <a:gd name="T1" fmla="*/ T0 w 464"/>
                                <a:gd name="T2" fmla="+- 0 137 79"/>
                                <a:gd name="T3" fmla="*/ 137 h 466"/>
                                <a:gd name="T4" fmla="+- 0 1739 1538"/>
                                <a:gd name="T5" fmla="*/ T4 w 464"/>
                                <a:gd name="T6" fmla="+- 0 166 79"/>
                                <a:gd name="T7" fmla="*/ 166 h 466"/>
                                <a:gd name="T8" fmla="+- 0 1942 1538"/>
                                <a:gd name="T9" fmla="*/ T8 w 464"/>
                                <a:gd name="T10" fmla="+- 0 166 79"/>
                                <a:gd name="T11" fmla="*/ 166 h 466"/>
                                <a:gd name="T12" fmla="+- 0 1949 1538"/>
                                <a:gd name="T13" fmla="*/ T12 w 464"/>
                                <a:gd name="T14" fmla="+- 0 152 79"/>
                                <a:gd name="T15" fmla="*/ 152 h 466"/>
                                <a:gd name="T16" fmla="+- 0 1804 1538"/>
                                <a:gd name="T17" fmla="*/ T16 w 464"/>
                                <a:gd name="T18" fmla="+- 0 138 79"/>
                                <a:gd name="T19" fmla="*/ 138 h 466"/>
                                <a:gd name="T20" fmla="+- 0 1804 1538"/>
                                <a:gd name="T21" fmla="*/ T20 w 464"/>
                                <a:gd name="T22" fmla="+- 0 137 79"/>
                                <a:gd name="T23" fmla="*/ 137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4" h="466">
                                  <a:moveTo>
                                    <a:pt x="266" y="58"/>
                                  </a:moveTo>
                                  <a:lnTo>
                                    <a:pt x="201" y="87"/>
                                  </a:lnTo>
                                  <a:lnTo>
                                    <a:pt x="404" y="87"/>
                                  </a:lnTo>
                                  <a:lnTo>
                                    <a:pt x="411" y="73"/>
                                  </a:lnTo>
                                  <a:lnTo>
                                    <a:pt x="266" y="59"/>
                                  </a:lnTo>
                                  <a:lnTo>
                                    <a:pt x="26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7" y="309"/>
                              <a:ext cx="389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" name="Group 80"/>
                        <wpg:cNvGrpSpPr>
                          <a:grpSpLocks/>
                        </wpg:cNvGrpSpPr>
                        <wpg:grpSpPr bwMode="auto">
                          <a:xfrm>
                            <a:off x="1917" y="17"/>
                            <a:ext cx="391" cy="445"/>
                            <a:chOff x="1917" y="17"/>
                            <a:chExt cx="391" cy="445"/>
                          </a:xfrm>
                        </wpg:grpSpPr>
                        <wps:wsp>
                          <wps:cNvPr id="35" name="Freeform 86"/>
                          <wps:cNvSpPr>
                            <a:spLocks/>
                          </wps:cNvSpPr>
                          <wps:spPr bwMode="auto">
                            <a:xfrm>
                              <a:off x="1917" y="17"/>
                              <a:ext cx="391" cy="445"/>
                            </a:xfrm>
                            <a:custGeom>
                              <a:avLst/>
                              <a:gdLst>
                                <a:gd name="T0" fmla="+- 0 2108 1917"/>
                                <a:gd name="T1" fmla="*/ T0 w 391"/>
                                <a:gd name="T2" fmla="+- 0 457 17"/>
                                <a:gd name="T3" fmla="*/ 457 h 445"/>
                                <a:gd name="T4" fmla="+- 0 2079 1917"/>
                                <a:gd name="T5" fmla="*/ T4 w 391"/>
                                <a:gd name="T6" fmla="+- 0 457 17"/>
                                <a:gd name="T7" fmla="*/ 457 h 445"/>
                                <a:gd name="T8" fmla="+- 0 2106 1917"/>
                                <a:gd name="T9" fmla="*/ T8 w 391"/>
                                <a:gd name="T10" fmla="+- 0 461 17"/>
                                <a:gd name="T11" fmla="*/ 461 h 445"/>
                                <a:gd name="T12" fmla="+- 0 2108 1917"/>
                                <a:gd name="T13" fmla="*/ T12 w 391"/>
                                <a:gd name="T14" fmla="+- 0 457 17"/>
                                <a:gd name="T15" fmla="*/ 45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45">
                                  <a:moveTo>
                                    <a:pt x="191" y="440"/>
                                  </a:moveTo>
                                  <a:lnTo>
                                    <a:pt x="162" y="440"/>
                                  </a:lnTo>
                                  <a:lnTo>
                                    <a:pt x="189" y="444"/>
                                  </a:lnTo>
                                  <a:lnTo>
                                    <a:pt x="191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85"/>
                          <wps:cNvSpPr>
                            <a:spLocks/>
                          </wps:cNvSpPr>
                          <wps:spPr bwMode="auto">
                            <a:xfrm>
                              <a:off x="1917" y="17"/>
                              <a:ext cx="391" cy="445"/>
                            </a:xfrm>
                            <a:custGeom>
                              <a:avLst/>
                              <a:gdLst>
                                <a:gd name="T0" fmla="+- 0 2241 1917"/>
                                <a:gd name="T1" fmla="*/ T0 w 391"/>
                                <a:gd name="T2" fmla="+- 0 152 17"/>
                                <a:gd name="T3" fmla="*/ 152 h 445"/>
                                <a:gd name="T4" fmla="+- 0 2032 1917"/>
                                <a:gd name="T5" fmla="*/ T4 w 391"/>
                                <a:gd name="T6" fmla="+- 0 152 17"/>
                                <a:gd name="T7" fmla="*/ 152 h 445"/>
                                <a:gd name="T8" fmla="+- 0 2046 1917"/>
                                <a:gd name="T9" fmla="*/ T8 w 391"/>
                                <a:gd name="T10" fmla="+- 0 224 17"/>
                                <a:gd name="T11" fmla="*/ 224 h 445"/>
                                <a:gd name="T12" fmla="+- 0 1967 1917"/>
                                <a:gd name="T13" fmla="*/ T12 w 391"/>
                                <a:gd name="T14" fmla="+- 0 318 17"/>
                                <a:gd name="T15" fmla="*/ 318 h 445"/>
                                <a:gd name="T16" fmla="+- 0 2026 1917"/>
                                <a:gd name="T17" fmla="*/ T16 w 391"/>
                                <a:gd name="T18" fmla="+- 0 326 17"/>
                                <a:gd name="T19" fmla="*/ 326 h 445"/>
                                <a:gd name="T20" fmla="+- 0 2038 1917"/>
                                <a:gd name="T21" fmla="*/ T20 w 391"/>
                                <a:gd name="T22" fmla="+- 0 451 17"/>
                                <a:gd name="T23" fmla="*/ 451 h 445"/>
                                <a:gd name="T24" fmla="+- 0 2079 1917"/>
                                <a:gd name="T25" fmla="*/ T24 w 391"/>
                                <a:gd name="T26" fmla="+- 0 457 17"/>
                                <a:gd name="T27" fmla="*/ 457 h 445"/>
                                <a:gd name="T28" fmla="+- 0 2108 1917"/>
                                <a:gd name="T29" fmla="*/ T28 w 391"/>
                                <a:gd name="T30" fmla="+- 0 457 17"/>
                                <a:gd name="T31" fmla="*/ 457 h 445"/>
                                <a:gd name="T32" fmla="+- 0 2152 1917"/>
                                <a:gd name="T33" fmla="*/ T32 w 391"/>
                                <a:gd name="T34" fmla="+- 0 344 17"/>
                                <a:gd name="T35" fmla="*/ 344 h 445"/>
                                <a:gd name="T36" fmla="+- 0 2205 1917"/>
                                <a:gd name="T37" fmla="*/ T36 w 391"/>
                                <a:gd name="T38" fmla="+- 0 344 17"/>
                                <a:gd name="T39" fmla="*/ 344 h 445"/>
                                <a:gd name="T40" fmla="+- 0 2160 1917"/>
                                <a:gd name="T41" fmla="*/ T40 w 391"/>
                                <a:gd name="T42" fmla="+- 0 242 17"/>
                                <a:gd name="T43" fmla="*/ 242 h 445"/>
                                <a:gd name="T44" fmla="+- 0 2161 1917"/>
                                <a:gd name="T45" fmla="*/ T44 w 391"/>
                                <a:gd name="T46" fmla="+- 0 241 17"/>
                                <a:gd name="T47" fmla="*/ 241 h 445"/>
                                <a:gd name="T48" fmla="+- 0 2195 1917"/>
                                <a:gd name="T49" fmla="*/ T48 w 391"/>
                                <a:gd name="T50" fmla="+- 0 175 17"/>
                                <a:gd name="T51" fmla="*/ 175 h 445"/>
                                <a:gd name="T52" fmla="+- 0 2271 1917"/>
                                <a:gd name="T53" fmla="*/ T52 w 391"/>
                                <a:gd name="T54" fmla="+- 0 175 17"/>
                                <a:gd name="T55" fmla="*/ 175 h 445"/>
                                <a:gd name="T56" fmla="+- 0 2241 1917"/>
                                <a:gd name="T57" fmla="*/ T56 w 391"/>
                                <a:gd name="T58" fmla="+- 0 152 17"/>
                                <a:gd name="T59" fmla="*/ 152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1" h="445">
                                  <a:moveTo>
                                    <a:pt x="324" y="135"/>
                                  </a:moveTo>
                                  <a:lnTo>
                                    <a:pt x="115" y="135"/>
                                  </a:lnTo>
                                  <a:lnTo>
                                    <a:pt x="129" y="207"/>
                                  </a:lnTo>
                                  <a:lnTo>
                                    <a:pt x="50" y="301"/>
                                  </a:lnTo>
                                  <a:lnTo>
                                    <a:pt x="109" y="309"/>
                                  </a:lnTo>
                                  <a:lnTo>
                                    <a:pt x="121" y="434"/>
                                  </a:lnTo>
                                  <a:lnTo>
                                    <a:pt x="162" y="440"/>
                                  </a:lnTo>
                                  <a:lnTo>
                                    <a:pt x="191" y="440"/>
                                  </a:lnTo>
                                  <a:lnTo>
                                    <a:pt x="235" y="327"/>
                                  </a:lnTo>
                                  <a:lnTo>
                                    <a:pt x="288" y="327"/>
                                  </a:lnTo>
                                  <a:lnTo>
                                    <a:pt x="243" y="225"/>
                                  </a:lnTo>
                                  <a:lnTo>
                                    <a:pt x="244" y="224"/>
                                  </a:lnTo>
                                  <a:lnTo>
                                    <a:pt x="278" y="158"/>
                                  </a:lnTo>
                                  <a:lnTo>
                                    <a:pt x="354" y="158"/>
                                  </a:lnTo>
                                  <a:lnTo>
                                    <a:pt x="324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4"/>
                          <wps:cNvSpPr>
                            <a:spLocks/>
                          </wps:cNvSpPr>
                          <wps:spPr bwMode="auto">
                            <a:xfrm>
                              <a:off x="1917" y="17"/>
                              <a:ext cx="391" cy="445"/>
                            </a:xfrm>
                            <a:custGeom>
                              <a:avLst/>
                              <a:gdLst>
                                <a:gd name="T0" fmla="+- 0 2205 1917"/>
                                <a:gd name="T1" fmla="*/ T0 w 391"/>
                                <a:gd name="T2" fmla="+- 0 344 17"/>
                                <a:gd name="T3" fmla="*/ 344 h 445"/>
                                <a:gd name="T4" fmla="+- 0 2152 1917"/>
                                <a:gd name="T5" fmla="*/ T4 w 391"/>
                                <a:gd name="T6" fmla="+- 0 344 17"/>
                                <a:gd name="T7" fmla="*/ 344 h 445"/>
                                <a:gd name="T8" fmla="+- 0 2209 1917"/>
                                <a:gd name="T9" fmla="*/ T8 w 391"/>
                                <a:gd name="T10" fmla="+- 0 352 17"/>
                                <a:gd name="T11" fmla="*/ 352 h 445"/>
                                <a:gd name="T12" fmla="+- 0 2205 1917"/>
                                <a:gd name="T13" fmla="*/ T12 w 391"/>
                                <a:gd name="T14" fmla="+- 0 344 17"/>
                                <a:gd name="T15" fmla="*/ 344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45">
                                  <a:moveTo>
                                    <a:pt x="288" y="327"/>
                                  </a:moveTo>
                                  <a:lnTo>
                                    <a:pt x="235" y="327"/>
                                  </a:lnTo>
                                  <a:lnTo>
                                    <a:pt x="292" y="335"/>
                                  </a:lnTo>
                                  <a:lnTo>
                                    <a:pt x="288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83"/>
                          <wps:cNvSpPr>
                            <a:spLocks/>
                          </wps:cNvSpPr>
                          <wps:spPr bwMode="auto">
                            <a:xfrm>
                              <a:off x="1917" y="17"/>
                              <a:ext cx="391" cy="445"/>
                            </a:xfrm>
                            <a:custGeom>
                              <a:avLst/>
                              <a:gdLst>
                                <a:gd name="T0" fmla="+- 0 2271 1917"/>
                                <a:gd name="T1" fmla="*/ T0 w 391"/>
                                <a:gd name="T2" fmla="+- 0 175 17"/>
                                <a:gd name="T3" fmla="*/ 175 h 445"/>
                                <a:gd name="T4" fmla="+- 0 2195 1917"/>
                                <a:gd name="T5" fmla="*/ T4 w 391"/>
                                <a:gd name="T6" fmla="+- 0 175 17"/>
                                <a:gd name="T7" fmla="*/ 175 h 445"/>
                                <a:gd name="T8" fmla="+- 0 2287 1917"/>
                                <a:gd name="T9" fmla="*/ T8 w 391"/>
                                <a:gd name="T10" fmla="+- 0 248 17"/>
                                <a:gd name="T11" fmla="*/ 248 h 445"/>
                                <a:gd name="T12" fmla="+- 0 2308 1917"/>
                                <a:gd name="T13" fmla="*/ T12 w 391"/>
                                <a:gd name="T14" fmla="+- 0 204 17"/>
                                <a:gd name="T15" fmla="*/ 204 h 445"/>
                                <a:gd name="T16" fmla="+- 0 2271 1917"/>
                                <a:gd name="T17" fmla="*/ T16 w 391"/>
                                <a:gd name="T18" fmla="+- 0 175 17"/>
                                <a:gd name="T19" fmla="*/ 175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445">
                                  <a:moveTo>
                                    <a:pt x="354" y="158"/>
                                  </a:moveTo>
                                  <a:lnTo>
                                    <a:pt x="278" y="158"/>
                                  </a:lnTo>
                                  <a:lnTo>
                                    <a:pt x="370" y="231"/>
                                  </a:lnTo>
                                  <a:lnTo>
                                    <a:pt x="391" y="187"/>
                                  </a:lnTo>
                                  <a:lnTo>
                                    <a:pt x="354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82"/>
                          <wps:cNvSpPr>
                            <a:spLocks/>
                          </wps:cNvSpPr>
                          <wps:spPr bwMode="auto">
                            <a:xfrm>
                              <a:off x="1917" y="17"/>
                              <a:ext cx="391" cy="445"/>
                            </a:xfrm>
                            <a:custGeom>
                              <a:avLst/>
                              <a:gdLst>
                                <a:gd name="T0" fmla="+- 0 2022 1917"/>
                                <a:gd name="T1" fmla="*/ T0 w 391"/>
                                <a:gd name="T2" fmla="+- 0 105 17"/>
                                <a:gd name="T3" fmla="*/ 105 h 445"/>
                                <a:gd name="T4" fmla="+- 0 2022 1917"/>
                                <a:gd name="T5" fmla="*/ T4 w 391"/>
                                <a:gd name="T6" fmla="+- 0 106 17"/>
                                <a:gd name="T7" fmla="*/ 106 h 445"/>
                                <a:gd name="T8" fmla="+- 0 1917 1917"/>
                                <a:gd name="T9" fmla="*/ T8 w 391"/>
                                <a:gd name="T10" fmla="+- 0 148 17"/>
                                <a:gd name="T11" fmla="*/ 148 h 445"/>
                                <a:gd name="T12" fmla="+- 0 1924 1917"/>
                                <a:gd name="T13" fmla="*/ T12 w 391"/>
                                <a:gd name="T14" fmla="+- 0 197 17"/>
                                <a:gd name="T15" fmla="*/ 197 h 445"/>
                                <a:gd name="T16" fmla="+- 0 2032 1917"/>
                                <a:gd name="T17" fmla="*/ T16 w 391"/>
                                <a:gd name="T18" fmla="+- 0 152 17"/>
                                <a:gd name="T19" fmla="*/ 152 h 445"/>
                                <a:gd name="T20" fmla="+- 0 2241 1917"/>
                                <a:gd name="T21" fmla="*/ T20 w 391"/>
                                <a:gd name="T22" fmla="+- 0 152 17"/>
                                <a:gd name="T23" fmla="*/ 152 h 445"/>
                                <a:gd name="T24" fmla="+- 0 2217 1917"/>
                                <a:gd name="T25" fmla="*/ T24 w 391"/>
                                <a:gd name="T26" fmla="+- 0 133 17"/>
                                <a:gd name="T27" fmla="*/ 133 h 445"/>
                                <a:gd name="T28" fmla="+- 0 2217 1917"/>
                                <a:gd name="T29" fmla="*/ T28 w 391"/>
                                <a:gd name="T30" fmla="+- 0 133 17"/>
                                <a:gd name="T31" fmla="*/ 133 h 445"/>
                                <a:gd name="T32" fmla="+- 0 2154 1917"/>
                                <a:gd name="T33" fmla="*/ T32 w 391"/>
                                <a:gd name="T34" fmla="+- 0 124 17"/>
                                <a:gd name="T35" fmla="*/ 124 h 445"/>
                                <a:gd name="T36" fmla="+- 0 2166 1917"/>
                                <a:gd name="T37" fmla="*/ T36 w 391"/>
                                <a:gd name="T38" fmla="+- 0 117 17"/>
                                <a:gd name="T39" fmla="*/ 117 h 445"/>
                                <a:gd name="T40" fmla="+- 0 2167 1917"/>
                                <a:gd name="T41" fmla="*/ T40 w 391"/>
                                <a:gd name="T42" fmla="+- 0 116 17"/>
                                <a:gd name="T43" fmla="*/ 116 h 445"/>
                                <a:gd name="T44" fmla="+- 0 2098 1917"/>
                                <a:gd name="T45" fmla="*/ T44 w 391"/>
                                <a:gd name="T46" fmla="+- 0 116 17"/>
                                <a:gd name="T47" fmla="*/ 116 h 445"/>
                                <a:gd name="T48" fmla="+- 0 2022 1917"/>
                                <a:gd name="T49" fmla="*/ T48 w 391"/>
                                <a:gd name="T50" fmla="+- 0 105 17"/>
                                <a:gd name="T51" fmla="*/ 105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1" h="445">
                                  <a:moveTo>
                                    <a:pt x="105" y="88"/>
                                  </a:moveTo>
                                  <a:lnTo>
                                    <a:pt x="105" y="8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115" y="135"/>
                                  </a:lnTo>
                                  <a:lnTo>
                                    <a:pt x="324" y="135"/>
                                  </a:lnTo>
                                  <a:lnTo>
                                    <a:pt x="300" y="116"/>
                                  </a:lnTo>
                                  <a:lnTo>
                                    <a:pt x="237" y="107"/>
                                  </a:lnTo>
                                  <a:lnTo>
                                    <a:pt x="249" y="100"/>
                                  </a:lnTo>
                                  <a:lnTo>
                                    <a:pt x="250" y="99"/>
                                  </a:lnTo>
                                  <a:lnTo>
                                    <a:pt x="181" y="99"/>
                                  </a:lnTo>
                                  <a:lnTo>
                                    <a:pt x="10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81"/>
                          <wps:cNvSpPr>
                            <a:spLocks/>
                          </wps:cNvSpPr>
                          <wps:spPr bwMode="auto">
                            <a:xfrm>
                              <a:off x="1917" y="17"/>
                              <a:ext cx="391" cy="445"/>
                            </a:xfrm>
                            <a:custGeom>
                              <a:avLst/>
                              <a:gdLst>
                                <a:gd name="T0" fmla="+- 0 2141 1917"/>
                                <a:gd name="T1" fmla="*/ T0 w 391"/>
                                <a:gd name="T2" fmla="+- 0 17 17"/>
                                <a:gd name="T3" fmla="*/ 17 h 445"/>
                                <a:gd name="T4" fmla="+- 0 2086 1917"/>
                                <a:gd name="T5" fmla="*/ T4 w 391"/>
                                <a:gd name="T6" fmla="+- 0 44 17"/>
                                <a:gd name="T7" fmla="*/ 44 h 445"/>
                                <a:gd name="T8" fmla="+- 0 2078 1917"/>
                                <a:gd name="T9" fmla="*/ T8 w 391"/>
                                <a:gd name="T10" fmla="+- 0 80 17"/>
                                <a:gd name="T11" fmla="*/ 80 h 445"/>
                                <a:gd name="T12" fmla="+- 0 2082 1917"/>
                                <a:gd name="T13" fmla="*/ T12 w 391"/>
                                <a:gd name="T14" fmla="+- 0 93 17"/>
                                <a:gd name="T15" fmla="*/ 93 h 445"/>
                                <a:gd name="T16" fmla="+- 0 2089 1917"/>
                                <a:gd name="T17" fmla="*/ T16 w 391"/>
                                <a:gd name="T18" fmla="+- 0 106 17"/>
                                <a:gd name="T19" fmla="*/ 106 h 445"/>
                                <a:gd name="T20" fmla="+- 0 2098 1917"/>
                                <a:gd name="T21" fmla="*/ T20 w 391"/>
                                <a:gd name="T22" fmla="+- 0 116 17"/>
                                <a:gd name="T23" fmla="*/ 116 h 445"/>
                                <a:gd name="T24" fmla="+- 0 2167 1917"/>
                                <a:gd name="T25" fmla="*/ T24 w 391"/>
                                <a:gd name="T26" fmla="+- 0 116 17"/>
                                <a:gd name="T27" fmla="*/ 116 h 445"/>
                                <a:gd name="T28" fmla="+- 0 2176 1917"/>
                                <a:gd name="T29" fmla="*/ T28 w 391"/>
                                <a:gd name="T30" fmla="+- 0 107 17"/>
                                <a:gd name="T31" fmla="*/ 107 h 445"/>
                                <a:gd name="T32" fmla="+- 0 2184 1917"/>
                                <a:gd name="T33" fmla="*/ T32 w 391"/>
                                <a:gd name="T34" fmla="+- 0 94 17"/>
                                <a:gd name="T35" fmla="*/ 94 h 445"/>
                                <a:gd name="T36" fmla="+- 0 2188 1917"/>
                                <a:gd name="T37" fmla="*/ T36 w 391"/>
                                <a:gd name="T38" fmla="+- 0 80 17"/>
                                <a:gd name="T39" fmla="*/ 80 h 445"/>
                                <a:gd name="T40" fmla="+- 0 2186 1917"/>
                                <a:gd name="T41" fmla="*/ T40 w 391"/>
                                <a:gd name="T42" fmla="+- 0 58 17"/>
                                <a:gd name="T43" fmla="*/ 58 h 445"/>
                                <a:gd name="T44" fmla="+- 0 2177 1917"/>
                                <a:gd name="T45" fmla="*/ T44 w 391"/>
                                <a:gd name="T46" fmla="+- 0 38 17"/>
                                <a:gd name="T47" fmla="*/ 38 h 445"/>
                                <a:gd name="T48" fmla="+- 0 2161 1917"/>
                                <a:gd name="T49" fmla="*/ T48 w 391"/>
                                <a:gd name="T50" fmla="+- 0 24 17"/>
                                <a:gd name="T51" fmla="*/ 24 h 445"/>
                                <a:gd name="T52" fmla="+- 0 2141 1917"/>
                                <a:gd name="T53" fmla="*/ T52 w 391"/>
                                <a:gd name="T54" fmla="+- 0 17 17"/>
                                <a:gd name="T55" fmla="*/ 1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1" h="445">
                                  <a:moveTo>
                                    <a:pt x="224" y="0"/>
                                  </a:moveTo>
                                  <a:lnTo>
                                    <a:pt x="169" y="27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2" y="89"/>
                                  </a:lnTo>
                                  <a:lnTo>
                                    <a:pt x="181" y="99"/>
                                  </a:lnTo>
                                  <a:lnTo>
                                    <a:pt x="250" y="99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67" y="77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269" y="41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44" y="7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70"/>
                        <wpg:cNvGrpSpPr>
                          <a:grpSpLocks/>
                        </wpg:cNvGrpSpPr>
                        <wpg:grpSpPr bwMode="auto">
                          <a:xfrm>
                            <a:off x="2384" y="459"/>
                            <a:ext cx="440" cy="410"/>
                            <a:chOff x="2384" y="459"/>
                            <a:chExt cx="440" cy="410"/>
                          </a:xfrm>
                        </wpg:grpSpPr>
                        <wps:wsp>
                          <wps:cNvPr id="42" name="Freeform 79"/>
                          <wps:cNvSpPr>
                            <a:spLocks/>
                          </wps:cNvSpPr>
                          <wps:spPr bwMode="auto">
                            <a:xfrm>
                              <a:off x="2384" y="459"/>
                              <a:ext cx="440" cy="410"/>
                            </a:xfrm>
                            <a:custGeom>
                              <a:avLst/>
                              <a:gdLst>
                                <a:gd name="T0" fmla="+- 0 2747 2384"/>
                                <a:gd name="T1" fmla="*/ T0 w 440"/>
                                <a:gd name="T2" fmla="+- 0 720 459"/>
                                <a:gd name="T3" fmla="*/ 720 h 410"/>
                                <a:gd name="T4" fmla="+- 0 2626 2384"/>
                                <a:gd name="T5" fmla="*/ T4 w 440"/>
                                <a:gd name="T6" fmla="+- 0 720 459"/>
                                <a:gd name="T7" fmla="*/ 720 h 410"/>
                                <a:gd name="T8" fmla="+- 0 2626 2384"/>
                                <a:gd name="T9" fmla="*/ T8 w 440"/>
                                <a:gd name="T10" fmla="+- 0 721 459"/>
                                <a:gd name="T11" fmla="*/ 721 h 410"/>
                                <a:gd name="T12" fmla="+- 0 2701 2384"/>
                                <a:gd name="T13" fmla="*/ T12 w 440"/>
                                <a:gd name="T14" fmla="+- 0 724 459"/>
                                <a:gd name="T15" fmla="*/ 724 h 410"/>
                                <a:gd name="T16" fmla="+- 0 2675 2384"/>
                                <a:gd name="T17" fmla="*/ T16 w 440"/>
                                <a:gd name="T18" fmla="+- 0 838 459"/>
                                <a:gd name="T19" fmla="*/ 838 h 410"/>
                                <a:gd name="T20" fmla="+- 0 2717 2384"/>
                                <a:gd name="T21" fmla="*/ T20 w 440"/>
                                <a:gd name="T22" fmla="+- 0 868 459"/>
                                <a:gd name="T23" fmla="*/ 868 h 410"/>
                                <a:gd name="T24" fmla="+- 0 2748 2384"/>
                                <a:gd name="T25" fmla="*/ T24 w 440"/>
                                <a:gd name="T26" fmla="+- 0 725 459"/>
                                <a:gd name="T27" fmla="*/ 725 h 410"/>
                                <a:gd name="T28" fmla="+- 0 2749 2384"/>
                                <a:gd name="T29" fmla="*/ T28 w 440"/>
                                <a:gd name="T30" fmla="+- 0 725 459"/>
                                <a:gd name="T31" fmla="*/ 725 h 410"/>
                                <a:gd name="T32" fmla="+- 0 2747 2384"/>
                                <a:gd name="T33" fmla="*/ T32 w 440"/>
                                <a:gd name="T34" fmla="+- 0 720 459"/>
                                <a:gd name="T35" fmla="*/ 720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0" h="410">
                                  <a:moveTo>
                                    <a:pt x="363" y="261"/>
                                  </a:moveTo>
                                  <a:lnTo>
                                    <a:pt x="242" y="261"/>
                                  </a:lnTo>
                                  <a:lnTo>
                                    <a:pt x="242" y="262"/>
                                  </a:lnTo>
                                  <a:lnTo>
                                    <a:pt x="317" y="265"/>
                                  </a:lnTo>
                                  <a:lnTo>
                                    <a:pt x="291" y="379"/>
                                  </a:lnTo>
                                  <a:lnTo>
                                    <a:pt x="333" y="409"/>
                                  </a:lnTo>
                                  <a:lnTo>
                                    <a:pt x="364" y="266"/>
                                  </a:lnTo>
                                  <a:lnTo>
                                    <a:pt x="365" y="266"/>
                                  </a:lnTo>
                                  <a:lnTo>
                                    <a:pt x="36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12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78"/>
                          <wps:cNvSpPr>
                            <a:spLocks/>
                          </wps:cNvSpPr>
                          <wps:spPr bwMode="auto">
                            <a:xfrm>
                              <a:off x="2384" y="459"/>
                              <a:ext cx="440" cy="410"/>
                            </a:xfrm>
                            <a:custGeom>
                              <a:avLst/>
                              <a:gdLst>
                                <a:gd name="T0" fmla="+- 0 2594 2384"/>
                                <a:gd name="T1" fmla="*/ T0 w 440"/>
                                <a:gd name="T2" fmla="+- 0 757 459"/>
                                <a:gd name="T3" fmla="*/ 757 h 410"/>
                                <a:gd name="T4" fmla="+- 0 2530 2384"/>
                                <a:gd name="T5" fmla="*/ T4 w 440"/>
                                <a:gd name="T6" fmla="+- 0 757 459"/>
                                <a:gd name="T7" fmla="*/ 757 h 410"/>
                                <a:gd name="T8" fmla="+- 0 2547 2384"/>
                                <a:gd name="T9" fmla="*/ T8 w 440"/>
                                <a:gd name="T10" fmla="+- 0 812 459"/>
                                <a:gd name="T11" fmla="*/ 812 h 410"/>
                                <a:gd name="T12" fmla="+- 0 2594 2384"/>
                                <a:gd name="T13" fmla="*/ T12 w 440"/>
                                <a:gd name="T14" fmla="+- 0 757 459"/>
                                <a:gd name="T15" fmla="*/ 757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0" h="410">
                                  <a:moveTo>
                                    <a:pt x="210" y="298"/>
                                  </a:moveTo>
                                  <a:lnTo>
                                    <a:pt x="146" y="298"/>
                                  </a:lnTo>
                                  <a:lnTo>
                                    <a:pt x="163" y="353"/>
                                  </a:lnTo>
                                  <a:lnTo>
                                    <a:pt x="21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12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7"/>
                          <wps:cNvSpPr>
                            <a:spLocks/>
                          </wps:cNvSpPr>
                          <wps:spPr bwMode="auto">
                            <a:xfrm>
                              <a:off x="2384" y="459"/>
                              <a:ext cx="440" cy="410"/>
                            </a:xfrm>
                            <a:custGeom>
                              <a:avLst/>
                              <a:gdLst>
                                <a:gd name="T0" fmla="+- 0 2609 2384"/>
                                <a:gd name="T1" fmla="*/ T0 w 440"/>
                                <a:gd name="T2" fmla="+- 0 740 459"/>
                                <a:gd name="T3" fmla="*/ 740 h 410"/>
                                <a:gd name="T4" fmla="+- 0 2397 2384"/>
                                <a:gd name="T5" fmla="*/ T4 w 440"/>
                                <a:gd name="T6" fmla="+- 0 740 459"/>
                                <a:gd name="T7" fmla="*/ 740 h 410"/>
                                <a:gd name="T8" fmla="+- 0 2405 2384"/>
                                <a:gd name="T9" fmla="*/ T8 w 440"/>
                                <a:gd name="T10" fmla="+- 0 766 459"/>
                                <a:gd name="T11" fmla="*/ 766 h 410"/>
                                <a:gd name="T12" fmla="+- 0 2530 2384"/>
                                <a:gd name="T13" fmla="*/ T12 w 440"/>
                                <a:gd name="T14" fmla="+- 0 757 459"/>
                                <a:gd name="T15" fmla="*/ 757 h 410"/>
                                <a:gd name="T16" fmla="+- 0 2594 2384"/>
                                <a:gd name="T17" fmla="*/ T16 w 440"/>
                                <a:gd name="T18" fmla="+- 0 757 459"/>
                                <a:gd name="T19" fmla="*/ 757 h 410"/>
                                <a:gd name="T20" fmla="+- 0 2609 2384"/>
                                <a:gd name="T21" fmla="*/ T20 w 440"/>
                                <a:gd name="T22" fmla="+- 0 740 459"/>
                                <a:gd name="T23" fmla="*/ 740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0" h="410">
                                  <a:moveTo>
                                    <a:pt x="225" y="281"/>
                                  </a:moveTo>
                                  <a:lnTo>
                                    <a:pt x="13" y="281"/>
                                  </a:lnTo>
                                  <a:lnTo>
                                    <a:pt x="21" y="307"/>
                                  </a:lnTo>
                                  <a:lnTo>
                                    <a:pt x="146" y="298"/>
                                  </a:lnTo>
                                  <a:lnTo>
                                    <a:pt x="210" y="298"/>
                                  </a:lnTo>
                                  <a:lnTo>
                                    <a:pt x="225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12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76"/>
                          <wps:cNvSpPr>
                            <a:spLocks/>
                          </wps:cNvSpPr>
                          <wps:spPr bwMode="auto">
                            <a:xfrm>
                              <a:off x="2384" y="459"/>
                              <a:ext cx="440" cy="410"/>
                            </a:xfrm>
                            <a:custGeom>
                              <a:avLst/>
                              <a:gdLst>
                                <a:gd name="T0" fmla="+- 0 2474 2384"/>
                                <a:gd name="T1" fmla="*/ T0 w 440"/>
                                <a:gd name="T2" fmla="+- 0 579 459"/>
                                <a:gd name="T3" fmla="*/ 579 h 410"/>
                                <a:gd name="T4" fmla="+- 0 2492 2384"/>
                                <a:gd name="T5" fmla="*/ T4 w 440"/>
                                <a:gd name="T6" fmla="+- 0 636 459"/>
                                <a:gd name="T7" fmla="*/ 636 h 410"/>
                                <a:gd name="T8" fmla="+- 0 2384 2384"/>
                                <a:gd name="T9" fmla="*/ T8 w 440"/>
                                <a:gd name="T10" fmla="+- 0 700 459"/>
                                <a:gd name="T11" fmla="*/ 700 h 410"/>
                                <a:gd name="T12" fmla="+- 0 2397 2384"/>
                                <a:gd name="T13" fmla="*/ T12 w 440"/>
                                <a:gd name="T14" fmla="+- 0 740 459"/>
                                <a:gd name="T15" fmla="*/ 740 h 410"/>
                                <a:gd name="T16" fmla="+- 0 2609 2384"/>
                                <a:gd name="T17" fmla="*/ T16 w 440"/>
                                <a:gd name="T18" fmla="+- 0 740 459"/>
                                <a:gd name="T19" fmla="*/ 740 h 410"/>
                                <a:gd name="T20" fmla="+- 0 2626 2384"/>
                                <a:gd name="T21" fmla="*/ T20 w 440"/>
                                <a:gd name="T22" fmla="+- 0 720 459"/>
                                <a:gd name="T23" fmla="*/ 720 h 410"/>
                                <a:gd name="T24" fmla="+- 0 2747 2384"/>
                                <a:gd name="T25" fmla="*/ T24 w 440"/>
                                <a:gd name="T26" fmla="+- 0 720 459"/>
                                <a:gd name="T27" fmla="*/ 720 h 410"/>
                                <a:gd name="T28" fmla="+- 0 2730 2384"/>
                                <a:gd name="T29" fmla="*/ T28 w 440"/>
                                <a:gd name="T30" fmla="+- 0 665 459"/>
                                <a:gd name="T31" fmla="*/ 665 h 410"/>
                                <a:gd name="T32" fmla="+- 0 2804 2384"/>
                                <a:gd name="T33" fmla="*/ T32 w 440"/>
                                <a:gd name="T34" fmla="+- 0 665 459"/>
                                <a:gd name="T35" fmla="*/ 665 h 410"/>
                                <a:gd name="T36" fmla="+- 0 2817 2384"/>
                                <a:gd name="T37" fmla="*/ T36 w 440"/>
                                <a:gd name="T38" fmla="+- 0 649 459"/>
                                <a:gd name="T39" fmla="*/ 649 h 410"/>
                                <a:gd name="T40" fmla="+- 0 2823 2384"/>
                                <a:gd name="T41" fmla="*/ T40 w 440"/>
                                <a:gd name="T42" fmla="+- 0 628 459"/>
                                <a:gd name="T43" fmla="*/ 628 h 410"/>
                                <a:gd name="T44" fmla="+- 0 2821 2384"/>
                                <a:gd name="T45" fmla="*/ T44 w 440"/>
                                <a:gd name="T46" fmla="+- 0 611 459"/>
                                <a:gd name="T47" fmla="*/ 611 h 410"/>
                                <a:gd name="T48" fmla="+- 0 2713 2384"/>
                                <a:gd name="T49" fmla="*/ T48 w 440"/>
                                <a:gd name="T50" fmla="+- 0 611 459"/>
                                <a:gd name="T51" fmla="*/ 611 h 410"/>
                                <a:gd name="T52" fmla="+- 0 2713 2384"/>
                                <a:gd name="T53" fmla="*/ T52 w 440"/>
                                <a:gd name="T54" fmla="+- 0 610 459"/>
                                <a:gd name="T55" fmla="*/ 610 h 410"/>
                                <a:gd name="T56" fmla="+- 0 2593 2384"/>
                                <a:gd name="T57" fmla="*/ T56 w 440"/>
                                <a:gd name="T58" fmla="+- 0 610 459"/>
                                <a:gd name="T59" fmla="*/ 610 h 410"/>
                                <a:gd name="T60" fmla="+- 0 2474 2384"/>
                                <a:gd name="T61" fmla="*/ T60 w 440"/>
                                <a:gd name="T62" fmla="+- 0 579 459"/>
                                <a:gd name="T63" fmla="*/ 579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40" h="410">
                                  <a:moveTo>
                                    <a:pt x="90" y="120"/>
                                  </a:moveTo>
                                  <a:lnTo>
                                    <a:pt x="108" y="177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3" y="281"/>
                                  </a:lnTo>
                                  <a:lnTo>
                                    <a:pt x="225" y="281"/>
                                  </a:lnTo>
                                  <a:lnTo>
                                    <a:pt x="242" y="261"/>
                                  </a:lnTo>
                                  <a:lnTo>
                                    <a:pt x="363" y="261"/>
                                  </a:lnTo>
                                  <a:lnTo>
                                    <a:pt x="346" y="206"/>
                                  </a:lnTo>
                                  <a:lnTo>
                                    <a:pt x="420" y="206"/>
                                  </a:lnTo>
                                  <a:lnTo>
                                    <a:pt x="433" y="190"/>
                                  </a:lnTo>
                                  <a:lnTo>
                                    <a:pt x="439" y="169"/>
                                  </a:lnTo>
                                  <a:lnTo>
                                    <a:pt x="437" y="152"/>
                                  </a:lnTo>
                                  <a:lnTo>
                                    <a:pt x="329" y="152"/>
                                  </a:lnTo>
                                  <a:lnTo>
                                    <a:pt x="329" y="151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9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12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75"/>
                          <wps:cNvSpPr>
                            <a:spLocks/>
                          </wps:cNvSpPr>
                          <wps:spPr bwMode="auto">
                            <a:xfrm>
                              <a:off x="2384" y="459"/>
                              <a:ext cx="440" cy="410"/>
                            </a:xfrm>
                            <a:custGeom>
                              <a:avLst/>
                              <a:gdLst>
                                <a:gd name="T0" fmla="+- 0 2749 2384"/>
                                <a:gd name="T1" fmla="*/ T0 w 440"/>
                                <a:gd name="T2" fmla="+- 0 725 459"/>
                                <a:gd name="T3" fmla="*/ 725 h 410"/>
                                <a:gd name="T4" fmla="+- 0 2748 2384"/>
                                <a:gd name="T5" fmla="*/ T4 w 440"/>
                                <a:gd name="T6" fmla="+- 0 725 459"/>
                                <a:gd name="T7" fmla="*/ 725 h 410"/>
                                <a:gd name="T8" fmla="+- 0 2749 2384"/>
                                <a:gd name="T9" fmla="*/ T8 w 440"/>
                                <a:gd name="T10" fmla="+- 0 725 459"/>
                                <a:gd name="T11" fmla="*/ 725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0" h="410">
                                  <a:moveTo>
                                    <a:pt x="365" y="266"/>
                                  </a:moveTo>
                                  <a:lnTo>
                                    <a:pt x="364" y="266"/>
                                  </a:lnTo>
                                  <a:lnTo>
                                    <a:pt x="365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12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74"/>
                          <wps:cNvSpPr>
                            <a:spLocks/>
                          </wps:cNvSpPr>
                          <wps:spPr bwMode="auto">
                            <a:xfrm>
                              <a:off x="2384" y="459"/>
                              <a:ext cx="440" cy="410"/>
                            </a:xfrm>
                            <a:custGeom>
                              <a:avLst/>
                              <a:gdLst>
                                <a:gd name="T0" fmla="+- 0 2804 2384"/>
                                <a:gd name="T1" fmla="*/ T0 w 440"/>
                                <a:gd name="T2" fmla="+- 0 665 459"/>
                                <a:gd name="T3" fmla="*/ 665 h 410"/>
                                <a:gd name="T4" fmla="+- 0 2730 2384"/>
                                <a:gd name="T5" fmla="*/ T4 w 440"/>
                                <a:gd name="T6" fmla="+- 0 665 459"/>
                                <a:gd name="T7" fmla="*/ 665 h 410"/>
                                <a:gd name="T8" fmla="+- 0 2742 2384"/>
                                <a:gd name="T9" fmla="*/ T8 w 440"/>
                                <a:gd name="T10" fmla="+- 0 673 459"/>
                                <a:gd name="T11" fmla="*/ 673 h 410"/>
                                <a:gd name="T12" fmla="+- 0 2755 2384"/>
                                <a:gd name="T13" fmla="*/ T12 w 440"/>
                                <a:gd name="T14" fmla="+- 0 678 459"/>
                                <a:gd name="T15" fmla="*/ 678 h 410"/>
                                <a:gd name="T16" fmla="+- 0 2769 2384"/>
                                <a:gd name="T17" fmla="*/ T16 w 440"/>
                                <a:gd name="T18" fmla="+- 0 679 459"/>
                                <a:gd name="T19" fmla="*/ 679 h 410"/>
                                <a:gd name="T20" fmla="+- 0 2784 2384"/>
                                <a:gd name="T21" fmla="*/ T20 w 440"/>
                                <a:gd name="T22" fmla="+- 0 676 459"/>
                                <a:gd name="T23" fmla="*/ 676 h 410"/>
                                <a:gd name="T24" fmla="+- 0 2804 2384"/>
                                <a:gd name="T25" fmla="*/ T24 w 440"/>
                                <a:gd name="T26" fmla="+- 0 665 459"/>
                                <a:gd name="T27" fmla="*/ 665 h 410"/>
                                <a:gd name="T28" fmla="+- 0 2804 2384"/>
                                <a:gd name="T29" fmla="*/ T28 w 440"/>
                                <a:gd name="T30" fmla="+- 0 665 459"/>
                                <a:gd name="T31" fmla="*/ 665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0" h="410">
                                  <a:moveTo>
                                    <a:pt x="420" y="206"/>
                                  </a:moveTo>
                                  <a:lnTo>
                                    <a:pt x="346" y="206"/>
                                  </a:lnTo>
                                  <a:lnTo>
                                    <a:pt x="358" y="214"/>
                                  </a:lnTo>
                                  <a:lnTo>
                                    <a:pt x="371" y="219"/>
                                  </a:lnTo>
                                  <a:lnTo>
                                    <a:pt x="385" y="220"/>
                                  </a:lnTo>
                                  <a:lnTo>
                                    <a:pt x="400" y="217"/>
                                  </a:lnTo>
                                  <a:lnTo>
                                    <a:pt x="42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12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73"/>
                          <wps:cNvSpPr>
                            <a:spLocks/>
                          </wps:cNvSpPr>
                          <wps:spPr bwMode="auto">
                            <a:xfrm>
                              <a:off x="2384" y="459"/>
                              <a:ext cx="440" cy="410"/>
                            </a:xfrm>
                            <a:custGeom>
                              <a:avLst/>
                              <a:gdLst>
                                <a:gd name="T0" fmla="+- 0 2773 2384"/>
                                <a:gd name="T1" fmla="*/ T0 w 440"/>
                                <a:gd name="T2" fmla="+- 0 568 459"/>
                                <a:gd name="T3" fmla="*/ 568 h 410"/>
                                <a:gd name="T4" fmla="+- 0 2718 2384"/>
                                <a:gd name="T5" fmla="*/ T4 w 440"/>
                                <a:gd name="T6" fmla="+- 0 598 459"/>
                                <a:gd name="T7" fmla="*/ 598 h 410"/>
                                <a:gd name="T8" fmla="+- 0 2713 2384"/>
                                <a:gd name="T9" fmla="*/ T8 w 440"/>
                                <a:gd name="T10" fmla="+- 0 611 459"/>
                                <a:gd name="T11" fmla="*/ 611 h 410"/>
                                <a:gd name="T12" fmla="+- 0 2821 2384"/>
                                <a:gd name="T13" fmla="*/ T12 w 440"/>
                                <a:gd name="T14" fmla="+- 0 611 459"/>
                                <a:gd name="T15" fmla="*/ 611 h 410"/>
                                <a:gd name="T16" fmla="+- 0 2821 2384"/>
                                <a:gd name="T17" fmla="*/ T16 w 440"/>
                                <a:gd name="T18" fmla="+- 0 607 459"/>
                                <a:gd name="T19" fmla="*/ 607 h 410"/>
                                <a:gd name="T20" fmla="+- 0 2810 2384"/>
                                <a:gd name="T21" fmla="*/ T20 w 440"/>
                                <a:gd name="T22" fmla="+- 0 587 459"/>
                                <a:gd name="T23" fmla="*/ 587 h 410"/>
                                <a:gd name="T24" fmla="+- 0 2793 2384"/>
                                <a:gd name="T25" fmla="*/ T24 w 440"/>
                                <a:gd name="T26" fmla="+- 0 574 459"/>
                                <a:gd name="T27" fmla="*/ 574 h 410"/>
                                <a:gd name="T28" fmla="+- 0 2773 2384"/>
                                <a:gd name="T29" fmla="*/ T28 w 440"/>
                                <a:gd name="T30" fmla="+- 0 568 459"/>
                                <a:gd name="T31" fmla="*/ 56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0" h="410">
                                  <a:moveTo>
                                    <a:pt x="389" y="109"/>
                                  </a:moveTo>
                                  <a:lnTo>
                                    <a:pt x="334" y="139"/>
                                  </a:lnTo>
                                  <a:lnTo>
                                    <a:pt x="329" y="152"/>
                                  </a:lnTo>
                                  <a:lnTo>
                                    <a:pt x="437" y="152"/>
                                  </a:lnTo>
                                  <a:lnTo>
                                    <a:pt x="437" y="148"/>
                                  </a:lnTo>
                                  <a:lnTo>
                                    <a:pt x="426" y="128"/>
                                  </a:lnTo>
                                  <a:lnTo>
                                    <a:pt x="409" y="115"/>
                                  </a:lnTo>
                                  <a:lnTo>
                                    <a:pt x="38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12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72"/>
                          <wps:cNvSpPr>
                            <a:spLocks/>
                          </wps:cNvSpPr>
                          <wps:spPr bwMode="auto">
                            <a:xfrm>
                              <a:off x="2384" y="459"/>
                              <a:ext cx="440" cy="410"/>
                            </a:xfrm>
                            <a:custGeom>
                              <a:avLst/>
                              <a:gdLst>
                                <a:gd name="T0" fmla="+- 0 2604 2384"/>
                                <a:gd name="T1" fmla="*/ T0 w 440"/>
                                <a:gd name="T2" fmla="+- 0 459 459"/>
                                <a:gd name="T3" fmla="*/ 459 h 410"/>
                                <a:gd name="T4" fmla="+- 0 2565 2384"/>
                                <a:gd name="T5" fmla="*/ T4 w 440"/>
                                <a:gd name="T6" fmla="+- 0 487 459"/>
                                <a:gd name="T7" fmla="*/ 487 h 410"/>
                                <a:gd name="T8" fmla="+- 0 2565 2384"/>
                                <a:gd name="T9" fmla="*/ T8 w 440"/>
                                <a:gd name="T10" fmla="+- 0 487 459"/>
                                <a:gd name="T11" fmla="*/ 487 h 410"/>
                                <a:gd name="T12" fmla="+- 0 2652 2384"/>
                                <a:gd name="T13" fmla="*/ T12 w 440"/>
                                <a:gd name="T14" fmla="+- 0 566 459"/>
                                <a:gd name="T15" fmla="*/ 566 h 410"/>
                                <a:gd name="T16" fmla="+- 0 2593 2384"/>
                                <a:gd name="T17" fmla="*/ T16 w 440"/>
                                <a:gd name="T18" fmla="+- 0 610 459"/>
                                <a:gd name="T19" fmla="*/ 610 h 410"/>
                                <a:gd name="T20" fmla="+- 0 2713 2384"/>
                                <a:gd name="T21" fmla="*/ T20 w 440"/>
                                <a:gd name="T22" fmla="+- 0 610 459"/>
                                <a:gd name="T23" fmla="*/ 610 h 410"/>
                                <a:gd name="T24" fmla="+- 0 2690 2384"/>
                                <a:gd name="T25" fmla="*/ T24 w 440"/>
                                <a:gd name="T26" fmla="+- 0 538 459"/>
                                <a:gd name="T27" fmla="*/ 538 h 410"/>
                                <a:gd name="T28" fmla="+- 0 2690 2384"/>
                                <a:gd name="T29" fmla="*/ T28 w 440"/>
                                <a:gd name="T30" fmla="+- 0 538 459"/>
                                <a:gd name="T31" fmla="*/ 538 h 410"/>
                                <a:gd name="T32" fmla="+- 0 2604 2384"/>
                                <a:gd name="T33" fmla="*/ T32 w 440"/>
                                <a:gd name="T34" fmla="+- 0 459 459"/>
                                <a:gd name="T35" fmla="*/ 459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0" h="410">
                                  <a:moveTo>
                                    <a:pt x="220" y="0"/>
                                  </a:moveTo>
                                  <a:lnTo>
                                    <a:pt x="181" y="28"/>
                                  </a:lnTo>
                                  <a:lnTo>
                                    <a:pt x="268" y="107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329" y="151"/>
                                  </a:lnTo>
                                  <a:lnTo>
                                    <a:pt x="306" y="79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12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71"/>
                          <wps:cNvSpPr>
                            <a:spLocks/>
                          </wps:cNvSpPr>
                          <wps:spPr bwMode="auto">
                            <a:xfrm>
                              <a:off x="2384" y="459"/>
                              <a:ext cx="440" cy="410"/>
                            </a:xfrm>
                            <a:custGeom>
                              <a:avLst/>
                              <a:gdLst>
                                <a:gd name="T0" fmla="+- 0 2690 2384"/>
                                <a:gd name="T1" fmla="*/ T0 w 440"/>
                                <a:gd name="T2" fmla="+- 0 538 459"/>
                                <a:gd name="T3" fmla="*/ 538 h 410"/>
                                <a:gd name="T4" fmla="+- 0 2690 2384"/>
                                <a:gd name="T5" fmla="*/ T4 w 440"/>
                                <a:gd name="T6" fmla="+- 0 538 459"/>
                                <a:gd name="T7" fmla="*/ 53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0" h="410">
                                  <a:moveTo>
                                    <a:pt x="306" y="79"/>
                                  </a:moveTo>
                                  <a:lnTo>
                                    <a:pt x="30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12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4"/>
                        <wpg:cNvGrpSpPr>
                          <a:grpSpLocks/>
                        </wpg:cNvGrpSpPr>
                        <wpg:grpSpPr bwMode="auto">
                          <a:xfrm>
                            <a:off x="1162" y="637"/>
                            <a:ext cx="449" cy="421"/>
                            <a:chOff x="1162" y="637"/>
                            <a:chExt cx="449" cy="421"/>
                          </a:xfrm>
                        </wpg:grpSpPr>
                        <wps:wsp>
                          <wps:cNvPr id="52" name="Freeform 69"/>
                          <wps:cNvSpPr>
                            <a:spLocks/>
                          </wps:cNvSpPr>
                          <wps:spPr bwMode="auto">
                            <a:xfrm>
                              <a:off x="1162" y="637"/>
                              <a:ext cx="449" cy="421"/>
                            </a:xfrm>
                            <a:custGeom>
                              <a:avLst/>
                              <a:gdLst>
                                <a:gd name="T0" fmla="+- 0 1486 1162"/>
                                <a:gd name="T1" fmla="*/ T0 w 449"/>
                                <a:gd name="T2" fmla="+- 0 861 637"/>
                                <a:gd name="T3" fmla="*/ 861 h 421"/>
                                <a:gd name="T4" fmla="+- 0 1264 1162"/>
                                <a:gd name="T5" fmla="*/ T4 w 449"/>
                                <a:gd name="T6" fmla="+- 0 861 637"/>
                                <a:gd name="T7" fmla="*/ 861 h 421"/>
                                <a:gd name="T8" fmla="+- 0 1262 1162"/>
                                <a:gd name="T9" fmla="*/ T8 w 449"/>
                                <a:gd name="T10" fmla="+- 0 927 637"/>
                                <a:gd name="T11" fmla="*/ 927 h 421"/>
                                <a:gd name="T12" fmla="+- 0 1329 1162"/>
                                <a:gd name="T13" fmla="*/ T12 w 449"/>
                                <a:gd name="T14" fmla="+- 0 1057 637"/>
                                <a:gd name="T15" fmla="*/ 1057 h 421"/>
                                <a:gd name="T16" fmla="+- 0 1362 1162"/>
                                <a:gd name="T17" fmla="*/ T16 w 449"/>
                                <a:gd name="T18" fmla="+- 0 1017 637"/>
                                <a:gd name="T19" fmla="*/ 1017 h 421"/>
                                <a:gd name="T20" fmla="+- 0 1307 1162"/>
                                <a:gd name="T21" fmla="*/ T20 w 449"/>
                                <a:gd name="T22" fmla="+- 0 913 637"/>
                                <a:gd name="T23" fmla="*/ 913 h 421"/>
                                <a:gd name="T24" fmla="+- 0 1379 1162"/>
                                <a:gd name="T25" fmla="*/ T24 w 449"/>
                                <a:gd name="T26" fmla="+- 0 892 637"/>
                                <a:gd name="T27" fmla="*/ 892 h 421"/>
                                <a:gd name="T28" fmla="+- 0 1539 1162"/>
                                <a:gd name="T29" fmla="*/ T28 w 449"/>
                                <a:gd name="T30" fmla="+- 0 892 637"/>
                                <a:gd name="T31" fmla="*/ 892 h 421"/>
                                <a:gd name="T32" fmla="+- 0 1486 1162"/>
                                <a:gd name="T33" fmla="*/ T32 w 449"/>
                                <a:gd name="T34" fmla="+- 0 861 637"/>
                                <a:gd name="T35" fmla="*/ 861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9" h="421">
                                  <a:moveTo>
                                    <a:pt x="324" y="224"/>
                                  </a:moveTo>
                                  <a:lnTo>
                                    <a:pt x="102" y="224"/>
                                  </a:lnTo>
                                  <a:lnTo>
                                    <a:pt x="100" y="290"/>
                                  </a:lnTo>
                                  <a:lnTo>
                                    <a:pt x="167" y="420"/>
                                  </a:lnTo>
                                  <a:lnTo>
                                    <a:pt x="200" y="380"/>
                                  </a:lnTo>
                                  <a:lnTo>
                                    <a:pt x="145" y="276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377" y="255"/>
                                  </a:lnTo>
                                  <a:lnTo>
                                    <a:pt x="324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1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8"/>
                          <wps:cNvSpPr>
                            <a:spLocks/>
                          </wps:cNvSpPr>
                          <wps:spPr bwMode="auto">
                            <a:xfrm>
                              <a:off x="1162" y="637"/>
                              <a:ext cx="449" cy="421"/>
                            </a:xfrm>
                            <a:custGeom>
                              <a:avLst/>
                              <a:gdLst>
                                <a:gd name="T0" fmla="+- 0 1539 1162"/>
                                <a:gd name="T1" fmla="*/ T0 w 449"/>
                                <a:gd name="T2" fmla="+- 0 892 637"/>
                                <a:gd name="T3" fmla="*/ 892 h 421"/>
                                <a:gd name="T4" fmla="+- 0 1379 1162"/>
                                <a:gd name="T5" fmla="*/ T4 w 449"/>
                                <a:gd name="T6" fmla="+- 0 892 637"/>
                                <a:gd name="T7" fmla="*/ 892 h 421"/>
                                <a:gd name="T8" fmla="+- 0 1585 1162"/>
                                <a:gd name="T9" fmla="*/ T8 w 449"/>
                                <a:gd name="T10" fmla="+- 0 1011 637"/>
                                <a:gd name="T11" fmla="*/ 1011 h 421"/>
                                <a:gd name="T12" fmla="+- 0 1603 1162"/>
                                <a:gd name="T13" fmla="*/ T12 w 449"/>
                                <a:gd name="T14" fmla="+- 0 929 637"/>
                                <a:gd name="T15" fmla="*/ 929 h 421"/>
                                <a:gd name="T16" fmla="+- 0 1539 1162"/>
                                <a:gd name="T17" fmla="*/ T16 w 449"/>
                                <a:gd name="T18" fmla="+- 0 892 637"/>
                                <a:gd name="T19" fmla="*/ 89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" h="421">
                                  <a:moveTo>
                                    <a:pt x="377" y="255"/>
                                  </a:moveTo>
                                  <a:lnTo>
                                    <a:pt x="217" y="255"/>
                                  </a:lnTo>
                                  <a:lnTo>
                                    <a:pt x="423" y="374"/>
                                  </a:lnTo>
                                  <a:lnTo>
                                    <a:pt x="441" y="292"/>
                                  </a:lnTo>
                                  <a:lnTo>
                                    <a:pt x="377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1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67"/>
                          <wps:cNvSpPr>
                            <a:spLocks/>
                          </wps:cNvSpPr>
                          <wps:spPr bwMode="auto">
                            <a:xfrm>
                              <a:off x="1162" y="637"/>
                              <a:ext cx="449" cy="421"/>
                            </a:xfrm>
                            <a:custGeom>
                              <a:avLst/>
                              <a:gdLst>
                                <a:gd name="T0" fmla="+- 0 1221 1162"/>
                                <a:gd name="T1" fmla="*/ T0 w 449"/>
                                <a:gd name="T2" fmla="+- 0 774 637"/>
                                <a:gd name="T3" fmla="*/ 774 h 421"/>
                                <a:gd name="T4" fmla="+- 0 1199 1162"/>
                                <a:gd name="T5" fmla="*/ T4 w 449"/>
                                <a:gd name="T6" fmla="+- 0 777 637"/>
                                <a:gd name="T7" fmla="*/ 777 h 421"/>
                                <a:gd name="T8" fmla="+- 0 1180 1162"/>
                                <a:gd name="T9" fmla="*/ T8 w 449"/>
                                <a:gd name="T10" fmla="+- 0 788 637"/>
                                <a:gd name="T11" fmla="*/ 788 h 421"/>
                                <a:gd name="T12" fmla="+- 0 1168 1162"/>
                                <a:gd name="T13" fmla="*/ T12 w 449"/>
                                <a:gd name="T14" fmla="+- 0 806 637"/>
                                <a:gd name="T15" fmla="*/ 806 h 421"/>
                                <a:gd name="T16" fmla="+- 0 1162 1162"/>
                                <a:gd name="T17" fmla="*/ T16 w 449"/>
                                <a:gd name="T18" fmla="+- 0 827 637"/>
                                <a:gd name="T19" fmla="*/ 827 h 421"/>
                                <a:gd name="T20" fmla="+- 0 1166 1162"/>
                                <a:gd name="T21" fmla="*/ T20 w 449"/>
                                <a:gd name="T22" fmla="+- 0 849 637"/>
                                <a:gd name="T23" fmla="*/ 849 h 421"/>
                                <a:gd name="T24" fmla="+- 0 1177 1162"/>
                                <a:gd name="T25" fmla="*/ T24 w 449"/>
                                <a:gd name="T26" fmla="+- 0 867 637"/>
                                <a:gd name="T27" fmla="*/ 867 h 421"/>
                                <a:gd name="T28" fmla="+- 0 1194 1162"/>
                                <a:gd name="T29" fmla="*/ T28 w 449"/>
                                <a:gd name="T30" fmla="+- 0 879 637"/>
                                <a:gd name="T31" fmla="*/ 879 h 421"/>
                                <a:gd name="T32" fmla="+- 0 1216 1162"/>
                                <a:gd name="T33" fmla="*/ T32 w 449"/>
                                <a:gd name="T34" fmla="+- 0 884 637"/>
                                <a:gd name="T35" fmla="*/ 884 h 421"/>
                                <a:gd name="T36" fmla="+- 0 1230 1162"/>
                                <a:gd name="T37" fmla="*/ T36 w 449"/>
                                <a:gd name="T38" fmla="+- 0 883 637"/>
                                <a:gd name="T39" fmla="*/ 883 h 421"/>
                                <a:gd name="T40" fmla="+- 0 1244 1162"/>
                                <a:gd name="T41" fmla="*/ T40 w 449"/>
                                <a:gd name="T42" fmla="+- 0 879 637"/>
                                <a:gd name="T43" fmla="*/ 879 h 421"/>
                                <a:gd name="T44" fmla="+- 0 1255 1162"/>
                                <a:gd name="T45" fmla="*/ T44 w 449"/>
                                <a:gd name="T46" fmla="+- 0 871 637"/>
                                <a:gd name="T47" fmla="*/ 871 h 421"/>
                                <a:gd name="T48" fmla="+- 0 1264 1162"/>
                                <a:gd name="T49" fmla="*/ T48 w 449"/>
                                <a:gd name="T50" fmla="+- 0 861 637"/>
                                <a:gd name="T51" fmla="*/ 861 h 421"/>
                                <a:gd name="T52" fmla="+- 0 1486 1162"/>
                                <a:gd name="T53" fmla="*/ T52 w 449"/>
                                <a:gd name="T54" fmla="+- 0 861 637"/>
                                <a:gd name="T55" fmla="*/ 861 h 421"/>
                                <a:gd name="T56" fmla="+- 0 1444 1162"/>
                                <a:gd name="T57" fmla="*/ T56 w 449"/>
                                <a:gd name="T58" fmla="+- 0 836 637"/>
                                <a:gd name="T59" fmla="*/ 836 h 421"/>
                                <a:gd name="T60" fmla="+- 0 1517 1162"/>
                                <a:gd name="T61" fmla="*/ T60 w 449"/>
                                <a:gd name="T62" fmla="+- 0 802 637"/>
                                <a:gd name="T63" fmla="*/ 802 h 421"/>
                                <a:gd name="T64" fmla="+- 0 1267 1162"/>
                                <a:gd name="T65" fmla="*/ T64 w 449"/>
                                <a:gd name="T66" fmla="+- 0 802 637"/>
                                <a:gd name="T67" fmla="*/ 802 h 421"/>
                                <a:gd name="T68" fmla="+- 0 1258 1162"/>
                                <a:gd name="T69" fmla="*/ T68 w 449"/>
                                <a:gd name="T70" fmla="+- 0 791 637"/>
                                <a:gd name="T71" fmla="*/ 791 h 421"/>
                                <a:gd name="T72" fmla="+- 0 1248 1162"/>
                                <a:gd name="T73" fmla="*/ T72 w 449"/>
                                <a:gd name="T74" fmla="+- 0 782 637"/>
                                <a:gd name="T75" fmla="*/ 782 h 421"/>
                                <a:gd name="T76" fmla="+- 0 1235 1162"/>
                                <a:gd name="T77" fmla="*/ T76 w 449"/>
                                <a:gd name="T78" fmla="+- 0 776 637"/>
                                <a:gd name="T79" fmla="*/ 776 h 421"/>
                                <a:gd name="T80" fmla="+- 0 1221 1162"/>
                                <a:gd name="T81" fmla="*/ T80 w 449"/>
                                <a:gd name="T82" fmla="+- 0 774 637"/>
                                <a:gd name="T83" fmla="*/ 774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9" h="421">
                                  <a:moveTo>
                                    <a:pt x="59" y="137"/>
                                  </a:moveTo>
                                  <a:lnTo>
                                    <a:pt x="37" y="140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6" y="16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32" y="242"/>
                                  </a:lnTo>
                                  <a:lnTo>
                                    <a:pt x="54" y="247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82" y="242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324" y="224"/>
                                  </a:lnTo>
                                  <a:lnTo>
                                    <a:pt x="282" y="199"/>
                                  </a:lnTo>
                                  <a:lnTo>
                                    <a:pt x="355" y="165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96" y="154"/>
                                  </a:lnTo>
                                  <a:lnTo>
                                    <a:pt x="86" y="145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5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1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66"/>
                          <wps:cNvSpPr>
                            <a:spLocks/>
                          </wps:cNvSpPr>
                          <wps:spPr bwMode="auto">
                            <a:xfrm>
                              <a:off x="1162" y="637"/>
                              <a:ext cx="449" cy="421"/>
                            </a:xfrm>
                            <a:custGeom>
                              <a:avLst/>
                              <a:gdLst>
                                <a:gd name="T0" fmla="+- 0 1329 1162"/>
                                <a:gd name="T1" fmla="*/ T0 w 449"/>
                                <a:gd name="T2" fmla="+- 0 637 637"/>
                                <a:gd name="T3" fmla="*/ 637 h 421"/>
                                <a:gd name="T4" fmla="+- 0 1270 1162"/>
                                <a:gd name="T5" fmla="*/ T4 w 449"/>
                                <a:gd name="T6" fmla="+- 0 731 637"/>
                                <a:gd name="T7" fmla="*/ 731 h 421"/>
                                <a:gd name="T8" fmla="+- 0 1270 1162"/>
                                <a:gd name="T9" fmla="*/ T8 w 449"/>
                                <a:gd name="T10" fmla="+- 0 731 637"/>
                                <a:gd name="T11" fmla="*/ 731 h 421"/>
                                <a:gd name="T12" fmla="+- 0 1267 1162"/>
                                <a:gd name="T13" fmla="*/ T12 w 449"/>
                                <a:gd name="T14" fmla="+- 0 802 637"/>
                                <a:gd name="T15" fmla="*/ 802 h 421"/>
                                <a:gd name="T16" fmla="+- 0 1517 1162"/>
                                <a:gd name="T17" fmla="*/ T16 w 449"/>
                                <a:gd name="T18" fmla="+- 0 802 637"/>
                                <a:gd name="T19" fmla="*/ 802 h 421"/>
                                <a:gd name="T20" fmla="+- 0 1572 1162"/>
                                <a:gd name="T21" fmla="*/ T20 w 449"/>
                                <a:gd name="T22" fmla="+- 0 776 637"/>
                                <a:gd name="T23" fmla="*/ 776 h 421"/>
                                <a:gd name="T24" fmla="+- 0 1384 1162"/>
                                <a:gd name="T25" fmla="*/ T24 w 449"/>
                                <a:gd name="T26" fmla="+- 0 776 637"/>
                                <a:gd name="T27" fmla="*/ 776 h 421"/>
                                <a:gd name="T28" fmla="+- 0 1314 1162"/>
                                <a:gd name="T29" fmla="*/ T28 w 449"/>
                                <a:gd name="T30" fmla="+- 0 748 637"/>
                                <a:gd name="T31" fmla="*/ 748 h 421"/>
                                <a:gd name="T32" fmla="+- 0 1325 1162"/>
                                <a:gd name="T33" fmla="*/ T32 w 449"/>
                                <a:gd name="T34" fmla="+- 0 731 637"/>
                                <a:gd name="T35" fmla="*/ 731 h 421"/>
                                <a:gd name="T36" fmla="+- 0 1270 1162"/>
                                <a:gd name="T37" fmla="*/ T36 w 449"/>
                                <a:gd name="T38" fmla="+- 0 731 637"/>
                                <a:gd name="T39" fmla="*/ 731 h 421"/>
                                <a:gd name="T40" fmla="+- 0 1270 1162"/>
                                <a:gd name="T41" fmla="*/ T40 w 449"/>
                                <a:gd name="T42" fmla="+- 0 731 637"/>
                                <a:gd name="T43" fmla="*/ 731 h 421"/>
                                <a:gd name="T44" fmla="+- 0 1325 1162"/>
                                <a:gd name="T45" fmla="*/ T44 w 449"/>
                                <a:gd name="T46" fmla="+- 0 731 637"/>
                                <a:gd name="T47" fmla="*/ 731 h 421"/>
                                <a:gd name="T48" fmla="+- 0 1377 1162"/>
                                <a:gd name="T49" fmla="*/ T48 w 449"/>
                                <a:gd name="T50" fmla="+- 0 651 637"/>
                                <a:gd name="T51" fmla="*/ 651 h 421"/>
                                <a:gd name="T52" fmla="+- 0 1329 1162"/>
                                <a:gd name="T53" fmla="*/ T52 w 449"/>
                                <a:gd name="T54" fmla="+- 0 637 637"/>
                                <a:gd name="T55" fmla="*/ 637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49" h="421">
                                  <a:moveTo>
                                    <a:pt x="167" y="0"/>
                                  </a:moveTo>
                                  <a:lnTo>
                                    <a:pt x="108" y="94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355" y="165"/>
                                  </a:lnTo>
                                  <a:lnTo>
                                    <a:pt x="410" y="139"/>
                                  </a:lnTo>
                                  <a:lnTo>
                                    <a:pt x="222" y="139"/>
                                  </a:lnTo>
                                  <a:lnTo>
                                    <a:pt x="152" y="111"/>
                                  </a:lnTo>
                                  <a:lnTo>
                                    <a:pt x="163" y="94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63" y="94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1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65"/>
                          <wps:cNvSpPr>
                            <a:spLocks/>
                          </wps:cNvSpPr>
                          <wps:spPr bwMode="auto">
                            <a:xfrm>
                              <a:off x="1162" y="637"/>
                              <a:ext cx="449" cy="421"/>
                            </a:xfrm>
                            <a:custGeom>
                              <a:avLst/>
                              <a:gdLst>
                                <a:gd name="T0" fmla="+- 0 1599 1162"/>
                                <a:gd name="T1" fmla="*/ T0 w 449"/>
                                <a:gd name="T2" fmla="+- 0 674 637"/>
                                <a:gd name="T3" fmla="*/ 674 h 421"/>
                                <a:gd name="T4" fmla="+- 0 1384 1162"/>
                                <a:gd name="T5" fmla="*/ T4 w 449"/>
                                <a:gd name="T6" fmla="+- 0 776 637"/>
                                <a:gd name="T7" fmla="*/ 776 h 421"/>
                                <a:gd name="T8" fmla="+- 0 1572 1162"/>
                                <a:gd name="T9" fmla="*/ T8 w 449"/>
                                <a:gd name="T10" fmla="+- 0 776 637"/>
                                <a:gd name="T11" fmla="*/ 776 h 421"/>
                                <a:gd name="T12" fmla="+- 0 1610 1162"/>
                                <a:gd name="T13" fmla="*/ T12 w 449"/>
                                <a:gd name="T14" fmla="+- 0 758 637"/>
                                <a:gd name="T15" fmla="*/ 758 h 421"/>
                                <a:gd name="T16" fmla="+- 0 1599 1162"/>
                                <a:gd name="T17" fmla="*/ T16 w 449"/>
                                <a:gd name="T18" fmla="+- 0 674 637"/>
                                <a:gd name="T19" fmla="*/ 674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" h="421">
                                  <a:moveTo>
                                    <a:pt x="437" y="37"/>
                                  </a:moveTo>
                                  <a:lnTo>
                                    <a:pt x="222" y="139"/>
                                  </a:lnTo>
                                  <a:lnTo>
                                    <a:pt x="410" y="139"/>
                                  </a:lnTo>
                                  <a:lnTo>
                                    <a:pt x="448" y="121"/>
                                  </a:lnTo>
                                  <a:lnTo>
                                    <a:pt x="43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1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6"/>
                        <wpg:cNvGrpSpPr>
                          <a:grpSpLocks/>
                        </wpg:cNvGrpSpPr>
                        <wpg:grpSpPr bwMode="auto">
                          <a:xfrm>
                            <a:off x="1278" y="1003"/>
                            <a:ext cx="403" cy="369"/>
                            <a:chOff x="1278" y="1003"/>
                            <a:chExt cx="403" cy="369"/>
                          </a:xfrm>
                        </wpg:grpSpPr>
                        <wps:wsp>
                          <wps:cNvPr id="58" name="Freeform 63"/>
                          <wps:cNvSpPr>
                            <a:spLocks/>
                          </wps:cNvSpPr>
                          <wps:spPr bwMode="auto">
                            <a:xfrm>
                              <a:off x="1278" y="1003"/>
                              <a:ext cx="403" cy="369"/>
                            </a:xfrm>
                            <a:custGeom>
                              <a:avLst/>
                              <a:gdLst>
                                <a:gd name="T0" fmla="+- 0 1537 1278"/>
                                <a:gd name="T1" fmla="*/ T0 w 403"/>
                                <a:gd name="T2" fmla="+- 0 1305 1003"/>
                                <a:gd name="T3" fmla="*/ 1305 h 369"/>
                                <a:gd name="T4" fmla="+- 0 1431 1278"/>
                                <a:gd name="T5" fmla="*/ T4 w 403"/>
                                <a:gd name="T6" fmla="+- 0 1305 1003"/>
                                <a:gd name="T7" fmla="*/ 1305 h 369"/>
                                <a:gd name="T8" fmla="+- 0 1562 1278"/>
                                <a:gd name="T9" fmla="*/ T8 w 403"/>
                                <a:gd name="T10" fmla="+- 0 1371 1003"/>
                                <a:gd name="T11" fmla="*/ 1371 h 369"/>
                                <a:gd name="T12" fmla="+- 0 1565 1278"/>
                                <a:gd name="T13" fmla="*/ T12 w 403"/>
                                <a:gd name="T14" fmla="+- 0 1319 1003"/>
                                <a:gd name="T15" fmla="*/ 1319 h 369"/>
                                <a:gd name="T16" fmla="+- 0 1537 1278"/>
                                <a:gd name="T17" fmla="*/ T16 w 403"/>
                                <a:gd name="T18" fmla="+- 0 1305 1003"/>
                                <a:gd name="T19" fmla="*/ 1305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" h="369">
                                  <a:moveTo>
                                    <a:pt x="259" y="302"/>
                                  </a:moveTo>
                                  <a:lnTo>
                                    <a:pt x="153" y="302"/>
                                  </a:lnTo>
                                  <a:lnTo>
                                    <a:pt x="284" y="368"/>
                                  </a:lnTo>
                                  <a:lnTo>
                                    <a:pt x="287" y="316"/>
                                  </a:lnTo>
                                  <a:lnTo>
                                    <a:pt x="259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70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2"/>
                          <wps:cNvSpPr>
                            <a:spLocks/>
                          </wps:cNvSpPr>
                          <wps:spPr bwMode="auto">
                            <a:xfrm>
                              <a:off x="1278" y="1003"/>
                              <a:ext cx="403" cy="369"/>
                            </a:xfrm>
                            <a:custGeom>
                              <a:avLst/>
                              <a:gdLst>
                                <a:gd name="T0" fmla="+- 0 1480 1278"/>
                                <a:gd name="T1" fmla="*/ T0 w 403"/>
                                <a:gd name="T2" fmla="+- 0 1241 1003"/>
                                <a:gd name="T3" fmla="*/ 1241 h 369"/>
                                <a:gd name="T4" fmla="+- 0 1388 1278"/>
                                <a:gd name="T5" fmla="*/ T4 w 403"/>
                                <a:gd name="T6" fmla="+- 0 1241 1003"/>
                                <a:gd name="T7" fmla="*/ 1241 h 369"/>
                                <a:gd name="T8" fmla="+- 0 1431 1278"/>
                                <a:gd name="T9" fmla="*/ T8 w 403"/>
                                <a:gd name="T10" fmla="+- 0 1306 1003"/>
                                <a:gd name="T11" fmla="*/ 1306 h 369"/>
                                <a:gd name="T12" fmla="+- 0 1537 1278"/>
                                <a:gd name="T13" fmla="*/ T12 w 403"/>
                                <a:gd name="T14" fmla="+- 0 1305 1003"/>
                                <a:gd name="T15" fmla="*/ 1305 h 369"/>
                                <a:gd name="T16" fmla="+- 0 1460 1278"/>
                                <a:gd name="T17" fmla="*/ T16 w 403"/>
                                <a:gd name="T18" fmla="+- 0 1268 1003"/>
                                <a:gd name="T19" fmla="*/ 1268 h 369"/>
                                <a:gd name="T20" fmla="+- 0 1480 1278"/>
                                <a:gd name="T21" fmla="*/ T20 w 403"/>
                                <a:gd name="T22" fmla="+- 0 1241 1003"/>
                                <a:gd name="T23" fmla="*/ 1241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3" h="369">
                                  <a:moveTo>
                                    <a:pt x="202" y="238"/>
                                  </a:moveTo>
                                  <a:lnTo>
                                    <a:pt x="110" y="238"/>
                                  </a:lnTo>
                                  <a:lnTo>
                                    <a:pt x="153" y="303"/>
                                  </a:lnTo>
                                  <a:lnTo>
                                    <a:pt x="259" y="302"/>
                                  </a:lnTo>
                                  <a:lnTo>
                                    <a:pt x="182" y="265"/>
                                  </a:lnTo>
                                  <a:lnTo>
                                    <a:pt x="202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70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1278" y="1003"/>
                              <a:ext cx="403" cy="369"/>
                            </a:xfrm>
                            <a:custGeom>
                              <a:avLst/>
                              <a:gdLst>
                                <a:gd name="T0" fmla="+- 0 1330 1278"/>
                                <a:gd name="T1" fmla="*/ T0 w 403"/>
                                <a:gd name="T2" fmla="+- 0 1189 1003"/>
                                <a:gd name="T3" fmla="*/ 1189 h 369"/>
                                <a:gd name="T4" fmla="+- 0 1278 1278"/>
                                <a:gd name="T5" fmla="*/ T4 w 403"/>
                                <a:gd name="T6" fmla="+- 0 1234 1003"/>
                                <a:gd name="T7" fmla="*/ 1234 h 369"/>
                                <a:gd name="T8" fmla="+- 0 1278 1278"/>
                                <a:gd name="T9" fmla="*/ T8 w 403"/>
                                <a:gd name="T10" fmla="+- 0 1255 1003"/>
                                <a:gd name="T11" fmla="*/ 1255 h 369"/>
                                <a:gd name="T12" fmla="+- 0 1286 1278"/>
                                <a:gd name="T13" fmla="*/ T12 w 403"/>
                                <a:gd name="T14" fmla="+- 0 1275 1003"/>
                                <a:gd name="T15" fmla="*/ 1275 h 369"/>
                                <a:gd name="T16" fmla="+- 0 1302 1278"/>
                                <a:gd name="T17" fmla="*/ T16 w 403"/>
                                <a:gd name="T18" fmla="+- 0 1291 1003"/>
                                <a:gd name="T19" fmla="*/ 1291 h 369"/>
                                <a:gd name="T20" fmla="+- 0 1321 1278"/>
                                <a:gd name="T21" fmla="*/ T20 w 403"/>
                                <a:gd name="T22" fmla="+- 0 1299 1003"/>
                                <a:gd name="T23" fmla="*/ 1299 h 369"/>
                                <a:gd name="T24" fmla="+- 0 1343 1278"/>
                                <a:gd name="T25" fmla="*/ T24 w 403"/>
                                <a:gd name="T26" fmla="+- 0 1299 1003"/>
                                <a:gd name="T27" fmla="*/ 1299 h 369"/>
                                <a:gd name="T28" fmla="+- 0 1363 1278"/>
                                <a:gd name="T29" fmla="*/ T28 w 403"/>
                                <a:gd name="T30" fmla="+- 0 1291 1003"/>
                                <a:gd name="T31" fmla="*/ 1291 h 369"/>
                                <a:gd name="T32" fmla="+- 0 1375 1278"/>
                                <a:gd name="T33" fmla="*/ T32 w 403"/>
                                <a:gd name="T34" fmla="+- 0 1281 1003"/>
                                <a:gd name="T35" fmla="*/ 1281 h 369"/>
                                <a:gd name="T36" fmla="+- 0 1383 1278"/>
                                <a:gd name="T37" fmla="*/ T36 w 403"/>
                                <a:gd name="T38" fmla="+- 0 1269 1003"/>
                                <a:gd name="T39" fmla="*/ 1269 h 369"/>
                                <a:gd name="T40" fmla="+- 0 1387 1278"/>
                                <a:gd name="T41" fmla="*/ T40 w 403"/>
                                <a:gd name="T42" fmla="+- 0 1255 1003"/>
                                <a:gd name="T43" fmla="*/ 1255 h 369"/>
                                <a:gd name="T44" fmla="+- 0 1388 1278"/>
                                <a:gd name="T45" fmla="*/ T44 w 403"/>
                                <a:gd name="T46" fmla="+- 0 1241 1003"/>
                                <a:gd name="T47" fmla="*/ 1241 h 369"/>
                                <a:gd name="T48" fmla="+- 0 1480 1278"/>
                                <a:gd name="T49" fmla="*/ T48 w 403"/>
                                <a:gd name="T50" fmla="+- 0 1241 1003"/>
                                <a:gd name="T51" fmla="*/ 1241 h 369"/>
                                <a:gd name="T52" fmla="+- 0 1504 1278"/>
                                <a:gd name="T53" fmla="*/ T52 w 403"/>
                                <a:gd name="T54" fmla="+- 0 1209 1003"/>
                                <a:gd name="T55" fmla="*/ 1209 h 369"/>
                                <a:gd name="T56" fmla="+- 0 1627 1278"/>
                                <a:gd name="T57" fmla="*/ T56 w 403"/>
                                <a:gd name="T58" fmla="+- 0 1206 1003"/>
                                <a:gd name="T59" fmla="*/ 1206 h 369"/>
                                <a:gd name="T60" fmla="+- 0 1619 1278"/>
                                <a:gd name="T61" fmla="*/ T60 w 403"/>
                                <a:gd name="T62" fmla="+- 0 1195 1003"/>
                                <a:gd name="T63" fmla="*/ 1195 h 369"/>
                                <a:gd name="T64" fmla="+- 0 1358 1278"/>
                                <a:gd name="T65" fmla="*/ T64 w 403"/>
                                <a:gd name="T66" fmla="+- 0 1195 1003"/>
                                <a:gd name="T67" fmla="*/ 1195 h 369"/>
                                <a:gd name="T68" fmla="+- 0 1344 1278"/>
                                <a:gd name="T69" fmla="*/ T68 w 403"/>
                                <a:gd name="T70" fmla="+- 0 1190 1003"/>
                                <a:gd name="T71" fmla="*/ 1190 h 369"/>
                                <a:gd name="T72" fmla="+- 0 1330 1278"/>
                                <a:gd name="T73" fmla="*/ T72 w 403"/>
                                <a:gd name="T74" fmla="+- 0 1189 1003"/>
                                <a:gd name="T75" fmla="*/ 1189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3" h="369">
                                  <a:moveTo>
                                    <a:pt x="52" y="186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24" y="288"/>
                                  </a:lnTo>
                                  <a:lnTo>
                                    <a:pt x="43" y="296"/>
                                  </a:lnTo>
                                  <a:lnTo>
                                    <a:pt x="65" y="296"/>
                                  </a:lnTo>
                                  <a:lnTo>
                                    <a:pt x="85" y="288"/>
                                  </a:lnTo>
                                  <a:lnTo>
                                    <a:pt x="97" y="278"/>
                                  </a:lnTo>
                                  <a:lnTo>
                                    <a:pt x="105" y="266"/>
                                  </a:lnTo>
                                  <a:lnTo>
                                    <a:pt x="109" y="252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202" y="238"/>
                                  </a:lnTo>
                                  <a:lnTo>
                                    <a:pt x="226" y="206"/>
                                  </a:lnTo>
                                  <a:lnTo>
                                    <a:pt x="349" y="203"/>
                                  </a:lnTo>
                                  <a:lnTo>
                                    <a:pt x="341" y="192"/>
                                  </a:lnTo>
                                  <a:lnTo>
                                    <a:pt x="80" y="192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52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70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1278" y="1003"/>
                              <a:ext cx="403" cy="369"/>
                            </a:xfrm>
                            <a:custGeom>
                              <a:avLst/>
                              <a:gdLst>
                                <a:gd name="T0" fmla="+- 0 1362 1278"/>
                                <a:gd name="T1" fmla="*/ T0 w 403"/>
                                <a:gd name="T2" fmla="+- 0 1014 1003"/>
                                <a:gd name="T3" fmla="*/ 1014 h 369"/>
                                <a:gd name="T4" fmla="+- 0 1315 1278"/>
                                <a:gd name="T5" fmla="*/ T4 w 403"/>
                                <a:gd name="T6" fmla="+- 0 1027 1003"/>
                                <a:gd name="T7" fmla="*/ 1027 h 369"/>
                                <a:gd name="T8" fmla="+- 0 1323 1278"/>
                                <a:gd name="T9" fmla="*/ T8 w 403"/>
                                <a:gd name="T10" fmla="+- 0 1141 1003"/>
                                <a:gd name="T11" fmla="*/ 1141 h 369"/>
                                <a:gd name="T12" fmla="+- 0 1322 1278"/>
                                <a:gd name="T13" fmla="*/ T12 w 403"/>
                                <a:gd name="T14" fmla="+- 0 1141 1003"/>
                                <a:gd name="T15" fmla="*/ 1141 h 369"/>
                                <a:gd name="T16" fmla="+- 0 1358 1278"/>
                                <a:gd name="T17" fmla="*/ T16 w 403"/>
                                <a:gd name="T18" fmla="+- 0 1195 1003"/>
                                <a:gd name="T19" fmla="*/ 1195 h 369"/>
                                <a:gd name="T20" fmla="+- 0 1619 1278"/>
                                <a:gd name="T21" fmla="*/ T20 w 403"/>
                                <a:gd name="T22" fmla="+- 0 1195 1003"/>
                                <a:gd name="T23" fmla="*/ 1195 h 369"/>
                                <a:gd name="T24" fmla="+- 0 1594 1278"/>
                                <a:gd name="T25" fmla="*/ T24 w 403"/>
                                <a:gd name="T26" fmla="+- 0 1156 1003"/>
                                <a:gd name="T27" fmla="*/ 1156 h 369"/>
                                <a:gd name="T28" fmla="+- 0 1619 1278"/>
                                <a:gd name="T29" fmla="*/ T28 w 403"/>
                                <a:gd name="T30" fmla="+- 0 1130 1003"/>
                                <a:gd name="T31" fmla="*/ 1130 h 369"/>
                                <a:gd name="T32" fmla="+- 0 1369 1278"/>
                                <a:gd name="T33" fmla="*/ T32 w 403"/>
                                <a:gd name="T34" fmla="+- 0 1130 1003"/>
                                <a:gd name="T35" fmla="*/ 1130 h 369"/>
                                <a:gd name="T36" fmla="+- 0 1362 1278"/>
                                <a:gd name="T37" fmla="*/ T36 w 403"/>
                                <a:gd name="T38" fmla="+- 0 1014 1003"/>
                                <a:gd name="T39" fmla="*/ 1014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3" h="369">
                                  <a:moveTo>
                                    <a:pt x="84" y="11"/>
                                  </a:moveTo>
                                  <a:lnTo>
                                    <a:pt x="37" y="24"/>
                                  </a:lnTo>
                                  <a:lnTo>
                                    <a:pt x="45" y="138"/>
                                  </a:lnTo>
                                  <a:lnTo>
                                    <a:pt x="44" y="138"/>
                                  </a:lnTo>
                                  <a:lnTo>
                                    <a:pt x="80" y="192"/>
                                  </a:lnTo>
                                  <a:lnTo>
                                    <a:pt x="341" y="192"/>
                                  </a:lnTo>
                                  <a:lnTo>
                                    <a:pt x="316" y="153"/>
                                  </a:lnTo>
                                  <a:lnTo>
                                    <a:pt x="341" y="127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8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70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1278" y="1003"/>
                              <a:ext cx="403" cy="369"/>
                            </a:xfrm>
                            <a:custGeom>
                              <a:avLst/>
                              <a:gdLst>
                                <a:gd name="T0" fmla="+- 0 1441 1278"/>
                                <a:gd name="T1" fmla="*/ T0 w 403"/>
                                <a:gd name="T2" fmla="+- 0 1112 1003"/>
                                <a:gd name="T3" fmla="*/ 1112 h 369"/>
                                <a:gd name="T4" fmla="+- 0 1369 1278"/>
                                <a:gd name="T5" fmla="*/ T4 w 403"/>
                                <a:gd name="T6" fmla="+- 0 1130 1003"/>
                                <a:gd name="T7" fmla="*/ 1130 h 369"/>
                                <a:gd name="T8" fmla="+- 0 1619 1278"/>
                                <a:gd name="T9" fmla="*/ T8 w 403"/>
                                <a:gd name="T10" fmla="+- 0 1130 1003"/>
                                <a:gd name="T11" fmla="*/ 1130 h 369"/>
                                <a:gd name="T12" fmla="+- 0 1635 1278"/>
                                <a:gd name="T13" fmla="*/ T12 w 403"/>
                                <a:gd name="T14" fmla="+- 0 1112 1003"/>
                                <a:gd name="T15" fmla="*/ 1112 h 369"/>
                                <a:gd name="T16" fmla="+- 0 1442 1278"/>
                                <a:gd name="T17" fmla="*/ T16 w 403"/>
                                <a:gd name="T18" fmla="+- 0 1112 1003"/>
                                <a:gd name="T19" fmla="*/ 1112 h 369"/>
                                <a:gd name="T20" fmla="+- 0 1441 1278"/>
                                <a:gd name="T21" fmla="*/ T20 w 403"/>
                                <a:gd name="T22" fmla="+- 0 1112 1003"/>
                                <a:gd name="T23" fmla="*/ 1112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3" h="369">
                                  <a:moveTo>
                                    <a:pt x="163" y="109"/>
                                  </a:moveTo>
                                  <a:lnTo>
                                    <a:pt x="91" y="127"/>
                                  </a:lnTo>
                                  <a:lnTo>
                                    <a:pt x="341" y="127"/>
                                  </a:lnTo>
                                  <a:lnTo>
                                    <a:pt x="357" y="109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3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70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8"/>
                          <wps:cNvSpPr>
                            <a:spLocks/>
                          </wps:cNvSpPr>
                          <wps:spPr bwMode="auto">
                            <a:xfrm>
                              <a:off x="1278" y="1003"/>
                              <a:ext cx="403" cy="369"/>
                            </a:xfrm>
                            <a:custGeom>
                              <a:avLst/>
                              <a:gdLst>
                                <a:gd name="T0" fmla="+- 0 1493 1278"/>
                                <a:gd name="T1" fmla="*/ T0 w 403"/>
                                <a:gd name="T2" fmla="+- 0 1003 1003"/>
                                <a:gd name="T3" fmla="*/ 1003 h 369"/>
                                <a:gd name="T4" fmla="+- 0 1442 1278"/>
                                <a:gd name="T5" fmla="*/ T4 w 403"/>
                                <a:gd name="T6" fmla="+- 0 1112 1003"/>
                                <a:gd name="T7" fmla="*/ 1112 h 369"/>
                                <a:gd name="T8" fmla="+- 0 1635 1278"/>
                                <a:gd name="T9" fmla="*/ T8 w 403"/>
                                <a:gd name="T10" fmla="+- 0 1112 1003"/>
                                <a:gd name="T11" fmla="*/ 1112 h 369"/>
                                <a:gd name="T12" fmla="+- 0 1680 1278"/>
                                <a:gd name="T13" fmla="*/ T12 w 403"/>
                                <a:gd name="T14" fmla="+- 0 1065 1003"/>
                                <a:gd name="T15" fmla="*/ 1065 h 369"/>
                                <a:gd name="T16" fmla="+- 0 1670 1278"/>
                                <a:gd name="T17" fmla="*/ T16 w 403"/>
                                <a:gd name="T18" fmla="+- 0 1050 1003"/>
                                <a:gd name="T19" fmla="*/ 1050 h 369"/>
                                <a:gd name="T20" fmla="+- 0 1524 1278"/>
                                <a:gd name="T21" fmla="*/ T20 w 403"/>
                                <a:gd name="T22" fmla="+- 0 1050 1003"/>
                                <a:gd name="T23" fmla="*/ 1050 h 369"/>
                                <a:gd name="T24" fmla="+- 0 1493 1278"/>
                                <a:gd name="T25" fmla="*/ T24 w 403"/>
                                <a:gd name="T26" fmla="+- 0 1003 1003"/>
                                <a:gd name="T27" fmla="*/ 1003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369">
                                  <a:moveTo>
                                    <a:pt x="215" y="0"/>
                                  </a:moveTo>
                                  <a:lnTo>
                                    <a:pt x="164" y="109"/>
                                  </a:lnTo>
                                  <a:lnTo>
                                    <a:pt x="357" y="109"/>
                                  </a:lnTo>
                                  <a:lnTo>
                                    <a:pt x="402" y="62"/>
                                  </a:lnTo>
                                  <a:lnTo>
                                    <a:pt x="392" y="47"/>
                                  </a:lnTo>
                                  <a:lnTo>
                                    <a:pt x="246" y="47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70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57"/>
                          <wps:cNvSpPr>
                            <a:spLocks/>
                          </wps:cNvSpPr>
                          <wps:spPr bwMode="auto">
                            <a:xfrm>
                              <a:off x="1278" y="1003"/>
                              <a:ext cx="403" cy="369"/>
                            </a:xfrm>
                            <a:custGeom>
                              <a:avLst/>
                              <a:gdLst>
                                <a:gd name="T0" fmla="+- 0 1642 1278"/>
                                <a:gd name="T1" fmla="*/ T0 w 403"/>
                                <a:gd name="T2" fmla="+- 0 1007 1003"/>
                                <a:gd name="T3" fmla="*/ 1007 h 369"/>
                                <a:gd name="T4" fmla="+- 0 1524 1278"/>
                                <a:gd name="T5" fmla="*/ T4 w 403"/>
                                <a:gd name="T6" fmla="+- 0 1050 1003"/>
                                <a:gd name="T7" fmla="*/ 1050 h 369"/>
                                <a:gd name="T8" fmla="+- 0 1670 1278"/>
                                <a:gd name="T9" fmla="*/ T8 w 403"/>
                                <a:gd name="T10" fmla="+- 0 1050 1003"/>
                                <a:gd name="T11" fmla="*/ 1050 h 369"/>
                                <a:gd name="T12" fmla="+- 0 1642 1278"/>
                                <a:gd name="T13" fmla="*/ T12 w 403"/>
                                <a:gd name="T14" fmla="+- 0 1007 1003"/>
                                <a:gd name="T15" fmla="*/ 100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369">
                                  <a:moveTo>
                                    <a:pt x="364" y="4"/>
                                  </a:moveTo>
                                  <a:lnTo>
                                    <a:pt x="246" y="47"/>
                                  </a:lnTo>
                                  <a:lnTo>
                                    <a:pt x="392" y="47"/>
                                  </a:lnTo>
                                  <a:lnTo>
                                    <a:pt x="36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70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54"/>
                        <wpg:cNvGrpSpPr>
                          <a:grpSpLocks/>
                        </wpg:cNvGrpSpPr>
                        <wpg:grpSpPr bwMode="auto">
                          <a:xfrm>
                            <a:off x="2352" y="982"/>
                            <a:ext cx="2" cy="335"/>
                            <a:chOff x="2352" y="982"/>
                            <a:chExt cx="2" cy="335"/>
                          </a:xfrm>
                        </wpg:grpSpPr>
                        <wps:wsp>
                          <wps:cNvPr id="194" name="Freeform 55"/>
                          <wps:cNvSpPr>
                            <a:spLocks/>
                          </wps:cNvSpPr>
                          <wps:spPr bwMode="auto">
                            <a:xfrm>
                              <a:off x="2352" y="982"/>
                              <a:ext cx="2" cy="335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982 h 335"/>
                                <a:gd name="T2" fmla="+- 0 1317 982"/>
                                <a:gd name="T3" fmla="*/ 1317 h 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5">
                                  <a:moveTo>
                                    <a:pt x="0" y="0"/>
                                  </a:move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noFill/>
                            <a:ln w="44894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51"/>
                        <wpg:cNvGrpSpPr>
                          <a:grpSpLocks/>
                        </wpg:cNvGrpSpPr>
                        <wpg:grpSpPr bwMode="auto">
                          <a:xfrm>
                            <a:off x="2309" y="848"/>
                            <a:ext cx="95" cy="98"/>
                            <a:chOff x="2309" y="848"/>
                            <a:chExt cx="95" cy="98"/>
                          </a:xfrm>
                        </wpg:grpSpPr>
                        <wps:wsp>
                          <wps:cNvPr id="196" name="Freeform 53"/>
                          <wps:cNvSpPr>
                            <a:spLocks/>
                          </wps:cNvSpPr>
                          <wps:spPr bwMode="auto">
                            <a:xfrm>
                              <a:off x="2309" y="848"/>
                              <a:ext cx="95" cy="98"/>
                            </a:xfrm>
                            <a:custGeom>
                              <a:avLst/>
                              <a:gdLst>
                                <a:gd name="T0" fmla="+- 0 2356 2309"/>
                                <a:gd name="T1" fmla="*/ T0 w 95"/>
                                <a:gd name="T2" fmla="+- 0 848 848"/>
                                <a:gd name="T3" fmla="*/ 848 h 98"/>
                                <a:gd name="T4" fmla="+- 0 2338 2309"/>
                                <a:gd name="T5" fmla="*/ T4 w 95"/>
                                <a:gd name="T6" fmla="+- 0 852 848"/>
                                <a:gd name="T7" fmla="*/ 852 h 98"/>
                                <a:gd name="T8" fmla="+- 0 2323 2309"/>
                                <a:gd name="T9" fmla="*/ T8 w 95"/>
                                <a:gd name="T10" fmla="+- 0 862 848"/>
                                <a:gd name="T11" fmla="*/ 862 h 98"/>
                                <a:gd name="T12" fmla="+- 0 2313 2309"/>
                                <a:gd name="T13" fmla="*/ T12 w 95"/>
                                <a:gd name="T14" fmla="+- 0 878 848"/>
                                <a:gd name="T15" fmla="*/ 878 h 98"/>
                                <a:gd name="T16" fmla="+- 0 2309 2309"/>
                                <a:gd name="T17" fmla="*/ T16 w 95"/>
                                <a:gd name="T18" fmla="+- 0 897 848"/>
                                <a:gd name="T19" fmla="*/ 897 h 98"/>
                                <a:gd name="T20" fmla="+- 0 2313 2309"/>
                                <a:gd name="T21" fmla="*/ T20 w 95"/>
                                <a:gd name="T22" fmla="+- 0 916 848"/>
                                <a:gd name="T23" fmla="*/ 916 h 98"/>
                                <a:gd name="T24" fmla="+- 0 2323 2309"/>
                                <a:gd name="T25" fmla="*/ T24 w 95"/>
                                <a:gd name="T26" fmla="+- 0 932 848"/>
                                <a:gd name="T27" fmla="*/ 932 h 98"/>
                                <a:gd name="T28" fmla="+- 0 2338 2309"/>
                                <a:gd name="T29" fmla="*/ T28 w 95"/>
                                <a:gd name="T30" fmla="+- 0 942 848"/>
                                <a:gd name="T31" fmla="*/ 942 h 98"/>
                                <a:gd name="T32" fmla="+- 0 2356 2309"/>
                                <a:gd name="T33" fmla="*/ T32 w 95"/>
                                <a:gd name="T34" fmla="+- 0 946 848"/>
                                <a:gd name="T35" fmla="*/ 946 h 98"/>
                                <a:gd name="T36" fmla="+- 0 2375 2309"/>
                                <a:gd name="T37" fmla="*/ T36 w 95"/>
                                <a:gd name="T38" fmla="+- 0 942 848"/>
                                <a:gd name="T39" fmla="*/ 942 h 98"/>
                                <a:gd name="T40" fmla="+- 0 2390 2309"/>
                                <a:gd name="T41" fmla="*/ T40 w 95"/>
                                <a:gd name="T42" fmla="+- 0 932 848"/>
                                <a:gd name="T43" fmla="*/ 932 h 98"/>
                                <a:gd name="T44" fmla="+- 0 2400 2309"/>
                                <a:gd name="T45" fmla="*/ T44 w 95"/>
                                <a:gd name="T46" fmla="+- 0 916 848"/>
                                <a:gd name="T47" fmla="*/ 916 h 98"/>
                                <a:gd name="T48" fmla="+- 0 2404 2309"/>
                                <a:gd name="T49" fmla="*/ T48 w 95"/>
                                <a:gd name="T50" fmla="+- 0 897 848"/>
                                <a:gd name="T51" fmla="*/ 897 h 98"/>
                                <a:gd name="T52" fmla="+- 0 2400 2309"/>
                                <a:gd name="T53" fmla="*/ T52 w 95"/>
                                <a:gd name="T54" fmla="+- 0 878 848"/>
                                <a:gd name="T55" fmla="*/ 878 h 98"/>
                                <a:gd name="T56" fmla="+- 0 2390 2309"/>
                                <a:gd name="T57" fmla="*/ T56 w 95"/>
                                <a:gd name="T58" fmla="+- 0 862 848"/>
                                <a:gd name="T59" fmla="*/ 862 h 98"/>
                                <a:gd name="T60" fmla="+- 0 2375 2309"/>
                                <a:gd name="T61" fmla="*/ T60 w 95"/>
                                <a:gd name="T62" fmla="+- 0 852 848"/>
                                <a:gd name="T63" fmla="*/ 852 h 98"/>
                                <a:gd name="T64" fmla="+- 0 2356 2309"/>
                                <a:gd name="T65" fmla="*/ T64 w 95"/>
                                <a:gd name="T66" fmla="+- 0 848 848"/>
                                <a:gd name="T67" fmla="*/ 84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5" h="98">
                                  <a:moveTo>
                                    <a:pt x="47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0C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2" y="962"/>
                              <a:ext cx="267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8" name="Group 46"/>
                        <wpg:cNvGrpSpPr>
                          <a:grpSpLocks/>
                        </wpg:cNvGrpSpPr>
                        <wpg:grpSpPr bwMode="auto">
                          <a:xfrm>
                            <a:off x="1713" y="647"/>
                            <a:ext cx="616" cy="680"/>
                            <a:chOff x="1713" y="647"/>
                            <a:chExt cx="616" cy="680"/>
                          </a:xfrm>
                        </wpg:grpSpPr>
                        <wps:wsp>
                          <wps:cNvPr id="199" name="Freeform 50"/>
                          <wps:cNvSpPr>
                            <a:spLocks/>
                          </wps:cNvSpPr>
                          <wps:spPr bwMode="auto">
                            <a:xfrm>
                              <a:off x="1713" y="647"/>
                              <a:ext cx="616" cy="680"/>
                            </a:xfrm>
                            <a:custGeom>
                              <a:avLst/>
                              <a:gdLst>
                                <a:gd name="T0" fmla="+- 0 1841 1713"/>
                                <a:gd name="T1" fmla="*/ T0 w 616"/>
                                <a:gd name="T2" fmla="+- 0 647 647"/>
                                <a:gd name="T3" fmla="*/ 647 h 680"/>
                                <a:gd name="T4" fmla="+- 0 1713 1713"/>
                                <a:gd name="T5" fmla="*/ T4 w 616"/>
                                <a:gd name="T6" fmla="+- 0 647 647"/>
                                <a:gd name="T7" fmla="*/ 647 h 680"/>
                                <a:gd name="T8" fmla="+- 0 2033 1713"/>
                                <a:gd name="T9" fmla="*/ T8 w 616"/>
                                <a:gd name="T10" fmla="+- 0 1327 647"/>
                                <a:gd name="T11" fmla="*/ 1327 h 680"/>
                                <a:gd name="T12" fmla="+- 0 2129 1713"/>
                                <a:gd name="T13" fmla="*/ T12 w 616"/>
                                <a:gd name="T14" fmla="+- 0 1107 647"/>
                                <a:gd name="T15" fmla="*/ 1107 h 680"/>
                                <a:gd name="T16" fmla="+- 0 2032 1713"/>
                                <a:gd name="T17" fmla="*/ T16 w 616"/>
                                <a:gd name="T18" fmla="+- 0 1107 647"/>
                                <a:gd name="T19" fmla="*/ 1107 h 680"/>
                                <a:gd name="T20" fmla="+- 0 1841 1713"/>
                                <a:gd name="T21" fmla="*/ T20 w 616"/>
                                <a:gd name="T22" fmla="+- 0 647 647"/>
                                <a:gd name="T23" fmla="*/ 647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6" h="680">
                                  <a:moveTo>
                                    <a:pt x="1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0" y="680"/>
                                  </a:lnTo>
                                  <a:lnTo>
                                    <a:pt x="416" y="460"/>
                                  </a:lnTo>
                                  <a:lnTo>
                                    <a:pt x="319" y="460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0C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49"/>
                          <wps:cNvSpPr>
                            <a:spLocks/>
                          </wps:cNvSpPr>
                          <wps:spPr bwMode="auto">
                            <a:xfrm>
                              <a:off x="1713" y="647"/>
                              <a:ext cx="616" cy="680"/>
                            </a:xfrm>
                            <a:custGeom>
                              <a:avLst/>
                              <a:gdLst>
                                <a:gd name="T0" fmla="+- 0 2329 1713"/>
                                <a:gd name="T1" fmla="*/ T0 w 616"/>
                                <a:gd name="T2" fmla="+- 0 648 647"/>
                                <a:gd name="T3" fmla="*/ 648 h 680"/>
                                <a:gd name="T4" fmla="+- 0 2213 1713"/>
                                <a:gd name="T5" fmla="*/ T4 w 616"/>
                                <a:gd name="T6" fmla="+- 0 648 647"/>
                                <a:gd name="T7" fmla="*/ 648 h 680"/>
                                <a:gd name="T8" fmla="+- 0 2032 1713"/>
                                <a:gd name="T9" fmla="*/ T8 w 616"/>
                                <a:gd name="T10" fmla="+- 0 1107 647"/>
                                <a:gd name="T11" fmla="*/ 1107 h 680"/>
                                <a:gd name="T12" fmla="+- 0 2129 1713"/>
                                <a:gd name="T13" fmla="*/ T12 w 616"/>
                                <a:gd name="T14" fmla="+- 0 1107 647"/>
                                <a:gd name="T15" fmla="*/ 1107 h 680"/>
                                <a:gd name="T16" fmla="+- 0 2329 1713"/>
                                <a:gd name="T17" fmla="*/ T16 w 616"/>
                                <a:gd name="T18" fmla="+- 0 648 647"/>
                                <a:gd name="T19" fmla="*/ 648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6" h="680">
                                  <a:moveTo>
                                    <a:pt x="616" y="1"/>
                                  </a:moveTo>
                                  <a:lnTo>
                                    <a:pt x="500" y="1"/>
                                  </a:lnTo>
                                  <a:lnTo>
                                    <a:pt x="319" y="460"/>
                                  </a:lnTo>
                                  <a:lnTo>
                                    <a:pt x="416" y="460"/>
                                  </a:lnTo>
                                  <a:lnTo>
                                    <a:pt x="61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0C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8" y="968"/>
                              <a:ext cx="160" cy="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1" y="962"/>
                              <a:ext cx="357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3" name="Group 39"/>
                        <wpg:cNvGrpSpPr>
                          <a:grpSpLocks/>
                        </wpg:cNvGrpSpPr>
                        <wpg:grpSpPr bwMode="auto">
                          <a:xfrm>
                            <a:off x="3335" y="961"/>
                            <a:ext cx="1183" cy="515"/>
                            <a:chOff x="3335" y="961"/>
                            <a:chExt cx="1183" cy="515"/>
                          </a:xfrm>
                        </wpg:grpSpPr>
                        <wps:wsp>
                          <wps:cNvPr id="204" name="Freeform 45"/>
                          <wps:cNvSpPr>
                            <a:spLocks/>
                          </wps:cNvSpPr>
                          <wps:spPr bwMode="auto">
                            <a:xfrm>
                              <a:off x="3684" y="962"/>
                              <a:ext cx="359" cy="514"/>
                            </a:xfrm>
                            <a:custGeom>
                              <a:avLst/>
                              <a:gdLst>
                                <a:gd name="T0" fmla="+- 0 3810 3738"/>
                                <a:gd name="T1" fmla="*/ T0 w 359"/>
                                <a:gd name="T2" fmla="+- 0 1374 962"/>
                                <a:gd name="T3" fmla="*/ 1374 h 514"/>
                                <a:gd name="T4" fmla="+- 0 3810 3738"/>
                                <a:gd name="T5" fmla="*/ T4 w 359"/>
                                <a:gd name="T6" fmla="+- 0 1453 962"/>
                                <a:gd name="T7" fmla="*/ 1453 h 514"/>
                                <a:gd name="T8" fmla="+- 0 3821 3738"/>
                                <a:gd name="T9" fmla="*/ T8 w 359"/>
                                <a:gd name="T10" fmla="+- 0 1460 962"/>
                                <a:gd name="T11" fmla="*/ 1460 h 514"/>
                                <a:gd name="T12" fmla="+- 0 3836 3738"/>
                                <a:gd name="T13" fmla="*/ T12 w 359"/>
                                <a:gd name="T14" fmla="+- 0 1465 962"/>
                                <a:gd name="T15" fmla="*/ 1465 h 514"/>
                                <a:gd name="T16" fmla="+- 0 3848 3738"/>
                                <a:gd name="T17" fmla="*/ T16 w 359"/>
                                <a:gd name="T18" fmla="+- 0 1468 962"/>
                                <a:gd name="T19" fmla="*/ 1468 h 514"/>
                                <a:gd name="T20" fmla="+- 0 3853 3738"/>
                                <a:gd name="T21" fmla="*/ T20 w 359"/>
                                <a:gd name="T22" fmla="+- 0 1469 962"/>
                                <a:gd name="T23" fmla="*/ 1469 h 514"/>
                                <a:gd name="T24" fmla="+- 0 3859 3738"/>
                                <a:gd name="T25" fmla="*/ T24 w 359"/>
                                <a:gd name="T26" fmla="+- 0 1470 962"/>
                                <a:gd name="T27" fmla="*/ 1470 h 514"/>
                                <a:gd name="T28" fmla="+- 0 3884 3738"/>
                                <a:gd name="T29" fmla="*/ T28 w 359"/>
                                <a:gd name="T30" fmla="+- 0 1474 962"/>
                                <a:gd name="T31" fmla="*/ 1474 h 514"/>
                                <a:gd name="T32" fmla="+- 0 3896 3738"/>
                                <a:gd name="T33" fmla="*/ T32 w 359"/>
                                <a:gd name="T34" fmla="+- 0 1475 962"/>
                                <a:gd name="T35" fmla="*/ 1475 h 514"/>
                                <a:gd name="T36" fmla="+- 0 3908 3738"/>
                                <a:gd name="T37" fmla="*/ T36 w 359"/>
                                <a:gd name="T38" fmla="+- 0 1476 962"/>
                                <a:gd name="T39" fmla="*/ 1476 h 514"/>
                                <a:gd name="T40" fmla="+- 0 3985 3738"/>
                                <a:gd name="T41" fmla="*/ T40 w 359"/>
                                <a:gd name="T42" fmla="+- 0 1463 962"/>
                                <a:gd name="T43" fmla="*/ 1463 h 514"/>
                                <a:gd name="T44" fmla="+- 0 4044 3738"/>
                                <a:gd name="T45" fmla="*/ T44 w 359"/>
                                <a:gd name="T46" fmla="+- 0 1428 962"/>
                                <a:gd name="T47" fmla="*/ 1428 h 514"/>
                                <a:gd name="T48" fmla="+- 0 4055 3738"/>
                                <a:gd name="T49" fmla="*/ T48 w 359"/>
                                <a:gd name="T50" fmla="+- 0 1411 962"/>
                                <a:gd name="T51" fmla="*/ 1411 h 514"/>
                                <a:gd name="T52" fmla="+- 0 3898 3738"/>
                                <a:gd name="T53" fmla="*/ T52 w 359"/>
                                <a:gd name="T54" fmla="+- 0 1411 962"/>
                                <a:gd name="T55" fmla="*/ 1411 h 514"/>
                                <a:gd name="T56" fmla="+- 0 3875 3738"/>
                                <a:gd name="T57" fmla="*/ T56 w 359"/>
                                <a:gd name="T58" fmla="+- 0 1409 962"/>
                                <a:gd name="T59" fmla="*/ 1409 h 514"/>
                                <a:gd name="T60" fmla="+- 0 3852 3738"/>
                                <a:gd name="T61" fmla="*/ T60 w 359"/>
                                <a:gd name="T62" fmla="+- 0 1402 962"/>
                                <a:gd name="T63" fmla="*/ 1402 h 514"/>
                                <a:gd name="T64" fmla="+- 0 3830 3738"/>
                                <a:gd name="T65" fmla="*/ T64 w 359"/>
                                <a:gd name="T66" fmla="+- 0 1391 962"/>
                                <a:gd name="T67" fmla="*/ 1391 h 514"/>
                                <a:gd name="T68" fmla="+- 0 3810 3738"/>
                                <a:gd name="T69" fmla="*/ T68 w 359"/>
                                <a:gd name="T70" fmla="+- 0 1374 962"/>
                                <a:gd name="T71" fmla="*/ 1374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9" h="514">
                                  <a:moveTo>
                                    <a:pt x="72" y="412"/>
                                  </a:moveTo>
                                  <a:lnTo>
                                    <a:pt x="72" y="491"/>
                                  </a:lnTo>
                                  <a:lnTo>
                                    <a:pt x="83" y="498"/>
                                  </a:lnTo>
                                  <a:lnTo>
                                    <a:pt x="98" y="503"/>
                                  </a:lnTo>
                                  <a:lnTo>
                                    <a:pt x="110" y="506"/>
                                  </a:lnTo>
                                  <a:lnTo>
                                    <a:pt x="115" y="507"/>
                                  </a:lnTo>
                                  <a:lnTo>
                                    <a:pt x="121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58" y="513"/>
                                  </a:lnTo>
                                  <a:lnTo>
                                    <a:pt x="170" y="514"/>
                                  </a:lnTo>
                                  <a:lnTo>
                                    <a:pt x="247" y="501"/>
                                  </a:lnTo>
                                  <a:lnTo>
                                    <a:pt x="306" y="466"/>
                                  </a:lnTo>
                                  <a:lnTo>
                                    <a:pt x="317" y="449"/>
                                  </a:lnTo>
                                  <a:lnTo>
                                    <a:pt x="160" y="449"/>
                                  </a:lnTo>
                                  <a:lnTo>
                                    <a:pt x="137" y="447"/>
                                  </a:lnTo>
                                  <a:lnTo>
                                    <a:pt x="114" y="440"/>
                                  </a:lnTo>
                                  <a:lnTo>
                                    <a:pt x="92" y="429"/>
                                  </a:lnTo>
                                  <a:lnTo>
                                    <a:pt x="72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0C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44"/>
                          <wps:cNvSpPr>
                            <a:spLocks/>
                          </wps:cNvSpPr>
                          <wps:spPr bwMode="auto">
                            <a:xfrm>
                              <a:off x="3738" y="962"/>
                              <a:ext cx="359" cy="514"/>
                            </a:xfrm>
                            <a:custGeom>
                              <a:avLst/>
                              <a:gdLst>
                                <a:gd name="T0" fmla="+- 0 4096 3738"/>
                                <a:gd name="T1" fmla="*/ T0 w 359"/>
                                <a:gd name="T2" fmla="+- 0 1280 962"/>
                                <a:gd name="T3" fmla="*/ 1280 h 514"/>
                                <a:gd name="T4" fmla="+- 0 4029 3738"/>
                                <a:gd name="T5" fmla="*/ T4 w 359"/>
                                <a:gd name="T6" fmla="+- 0 1280 962"/>
                                <a:gd name="T7" fmla="*/ 1280 h 514"/>
                                <a:gd name="T8" fmla="+- 0 4031 3738"/>
                                <a:gd name="T9" fmla="*/ T8 w 359"/>
                                <a:gd name="T10" fmla="+- 0 1281 962"/>
                                <a:gd name="T11" fmla="*/ 1281 h 514"/>
                                <a:gd name="T12" fmla="+- 0 4020 3738"/>
                                <a:gd name="T13" fmla="*/ T12 w 359"/>
                                <a:gd name="T14" fmla="+- 0 1334 962"/>
                                <a:gd name="T15" fmla="*/ 1334 h 514"/>
                                <a:gd name="T16" fmla="+- 0 3997 3738"/>
                                <a:gd name="T17" fmla="*/ T16 w 359"/>
                                <a:gd name="T18" fmla="+- 0 1375 962"/>
                                <a:gd name="T19" fmla="*/ 1375 h 514"/>
                                <a:gd name="T20" fmla="+- 0 3957 3738"/>
                                <a:gd name="T21" fmla="*/ T20 w 359"/>
                                <a:gd name="T22" fmla="+- 0 1402 962"/>
                                <a:gd name="T23" fmla="*/ 1402 h 514"/>
                                <a:gd name="T24" fmla="+- 0 3898 3738"/>
                                <a:gd name="T25" fmla="*/ T24 w 359"/>
                                <a:gd name="T26" fmla="+- 0 1411 962"/>
                                <a:gd name="T27" fmla="*/ 1411 h 514"/>
                                <a:gd name="T28" fmla="+- 0 4055 3738"/>
                                <a:gd name="T29" fmla="*/ T28 w 359"/>
                                <a:gd name="T30" fmla="+- 0 1411 962"/>
                                <a:gd name="T31" fmla="*/ 1411 h 514"/>
                                <a:gd name="T32" fmla="+- 0 4082 3738"/>
                                <a:gd name="T33" fmla="*/ T32 w 359"/>
                                <a:gd name="T34" fmla="+- 0 1372 962"/>
                                <a:gd name="T35" fmla="*/ 1372 h 514"/>
                                <a:gd name="T36" fmla="+- 0 4096 3738"/>
                                <a:gd name="T37" fmla="*/ T36 w 359"/>
                                <a:gd name="T38" fmla="+- 0 1298 962"/>
                                <a:gd name="T39" fmla="*/ 1298 h 514"/>
                                <a:gd name="T40" fmla="+- 0 4096 3738"/>
                                <a:gd name="T41" fmla="*/ T40 w 359"/>
                                <a:gd name="T42" fmla="+- 0 1280 962"/>
                                <a:gd name="T43" fmla="*/ 1280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9" h="514">
                                  <a:moveTo>
                                    <a:pt x="358" y="318"/>
                                  </a:moveTo>
                                  <a:lnTo>
                                    <a:pt x="291" y="318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282" y="372"/>
                                  </a:lnTo>
                                  <a:lnTo>
                                    <a:pt x="259" y="413"/>
                                  </a:lnTo>
                                  <a:lnTo>
                                    <a:pt x="219" y="440"/>
                                  </a:lnTo>
                                  <a:lnTo>
                                    <a:pt x="160" y="449"/>
                                  </a:lnTo>
                                  <a:lnTo>
                                    <a:pt x="317" y="449"/>
                                  </a:lnTo>
                                  <a:lnTo>
                                    <a:pt x="344" y="410"/>
                                  </a:lnTo>
                                  <a:lnTo>
                                    <a:pt x="358" y="336"/>
                                  </a:lnTo>
                                  <a:lnTo>
                                    <a:pt x="358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0C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43"/>
                          <wps:cNvSpPr>
                            <a:spLocks/>
                          </wps:cNvSpPr>
                          <wps:spPr bwMode="auto">
                            <a:xfrm>
                              <a:off x="3738" y="962"/>
                              <a:ext cx="359" cy="514"/>
                            </a:xfrm>
                            <a:custGeom>
                              <a:avLst/>
                              <a:gdLst>
                                <a:gd name="T0" fmla="+- 0 3926 3738"/>
                                <a:gd name="T1" fmla="*/ T0 w 359"/>
                                <a:gd name="T2" fmla="+- 0 962 962"/>
                                <a:gd name="T3" fmla="*/ 962 h 514"/>
                                <a:gd name="T4" fmla="+- 0 3853 3738"/>
                                <a:gd name="T5" fmla="*/ T4 w 359"/>
                                <a:gd name="T6" fmla="+- 0 977 962"/>
                                <a:gd name="T7" fmla="*/ 977 h 514"/>
                                <a:gd name="T8" fmla="+- 0 3793 3738"/>
                                <a:gd name="T9" fmla="*/ T8 w 359"/>
                                <a:gd name="T10" fmla="+- 0 1017 962"/>
                                <a:gd name="T11" fmla="*/ 1017 h 514"/>
                                <a:gd name="T12" fmla="+- 0 3753 3738"/>
                                <a:gd name="T13" fmla="*/ T12 w 359"/>
                                <a:gd name="T14" fmla="+- 0 1075 962"/>
                                <a:gd name="T15" fmla="*/ 1075 h 514"/>
                                <a:gd name="T16" fmla="+- 0 3738 3738"/>
                                <a:gd name="T17" fmla="*/ T16 w 359"/>
                                <a:gd name="T18" fmla="+- 0 1145 962"/>
                                <a:gd name="T19" fmla="*/ 1145 h 514"/>
                                <a:gd name="T20" fmla="+- 0 3753 3738"/>
                                <a:gd name="T21" fmla="*/ T20 w 359"/>
                                <a:gd name="T22" fmla="+- 0 1215 962"/>
                                <a:gd name="T23" fmla="*/ 1215 h 514"/>
                                <a:gd name="T24" fmla="+- 0 3793 3738"/>
                                <a:gd name="T25" fmla="*/ T24 w 359"/>
                                <a:gd name="T26" fmla="+- 0 1273 962"/>
                                <a:gd name="T27" fmla="*/ 1273 h 514"/>
                                <a:gd name="T28" fmla="+- 0 3853 3738"/>
                                <a:gd name="T29" fmla="*/ T28 w 359"/>
                                <a:gd name="T30" fmla="+- 0 1313 962"/>
                                <a:gd name="T31" fmla="*/ 1313 h 514"/>
                                <a:gd name="T32" fmla="+- 0 3926 3738"/>
                                <a:gd name="T33" fmla="*/ T32 w 359"/>
                                <a:gd name="T34" fmla="+- 0 1327 962"/>
                                <a:gd name="T35" fmla="*/ 1327 h 514"/>
                                <a:gd name="T36" fmla="+- 0 3953 3738"/>
                                <a:gd name="T37" fmla="*/ T36 w 359"/>
                                <a:gd name="T38" fmla="+- 0 1325 962"/>
                                <a:gd name="T39" fmla="*/ 1325 h 514"/>
                                <a:gd name="T40" fmla="+- 0 3982 3738"/>
                                <a:gd name="T41" fmla="*/ T40 w 359"/>
                                <a:gd name="T42" fmla="+- 0 1318 962"/>
                                <a:gd name="T43" fmla="*/ 1318 h 514"/>
                                <a:gd name="T44" fmla="+- 0 4008 3738"/>
                                <a:gd name="T45" fmla="*/ T44 w 359"/>
                                <a:gd name="T46" fmla="+- 0 1303 962"/>
                                <a:gd name="T47" fmla="*/ 1303 h 514"/>
                                <a:gd name="T48" fmla="+- 0 4029 3738"/>
                                <a:gd name="T49" fmla="*/ T48 w 359"/>
                                <a:gd name="T50" fmla="+- 0 1280 962"/>
                                <a:gd name="T51" fmla="*/ 1280 h 514"/>
                                <a:gd name="T52" fmla="+- 0 4096 3738"/>
                                <a:gd name="T53" fmla="*/ T52 w 359"/>
                                <a:gd name="T54" fmla="+- 0 1280 962"/>
                                <a:gd name="T55" fmla="*/ 1280 h 514"/>
                                <a:gd name="T56" fmla="+- 0 4096 3738"/>
                                <a:gd name="T57" fmla="*/ T56 w 359"/>
                                <a:gd name="T58" fmla="+- 0 1258 962"/>
                                <a:gd name="T59" fmla="*/ 1258 h 514"/>
                                <a:gd name="T60" fmla="+- 0 3926 3738"/>
                                <a:gd name="T61" fmla="*/ T60 w 359"/>
                                <a:gd name="T62" fmla="+- 0 1258 962"/>
                                <a:gd name="T63" fmla="*/ 1258 h 514"/>
                                <a:gd name="T64" fmla="+- 0 3878 3738"/>
                                <a:gd name="T65" fmla="*/ T64 w 359"/>
                                <a:gd name="T66" fmla="+- 0 1251 962"/>
                                <a:gd name="T67" fmla="*/ 1251 h 514"/>
                                <a:gd name="T68" fmla="+- 0 3841 3738"/>
                                <a:gd name="T69" fmla="*/ T68 w 359"/>
                                <a:gd name="T70" fmla="+- 0 1230 962"/>
                                <a:gd name="T71" fmla="*/ 1230 h 514"/>
                                <a:gd name="T72" fmla="+- 0 3816 3738"/>
                                <a:gd name="T73" fmla="*/ T72 w 359"/>
                                <a:gd name="T74" fmla="+- 0 1195 962"/>
                                <a:gd name="T75" fmla="*/ 1195 h 514"/>
                                <a:gd name="T76" fmla="+- 0 3808 3738"/>
                                <a:gd name="T77" fmla="*/ T76 w 359"/>
                                <a:gd name="T78" fmla="+- 0 1146 962"/>
                                <a:gd name="T79" fmla="*/ 1146 h 514"/>
                                <a:gd name="T80" fmla="+- 0 3817 3738"/>
                                <a:gd name="T81" fmla="*/ T80 w 359"/>
                                <a:gd name="T82" fmla="+- 0 1100 962"/>
                                <a:gd name="T83" fmla="*/ 1100 h 514"/>
                                <a:gd name="T84" fmla="+- 0 3843 3738"/>
                                <a:gd name="T85" fmla="*/ T84 w 359"/>
                                <a:gd name="T86" fmla="+- 0 1064 962"/>
                                <a:gd name="T87" fmla="*/ 1064 h 514"/>
                                <a:gd name="T88" fmla="+- 0 3880 3738"/>
                                <a:gd name="T89" fmla="*/ T88 w 359"/>
                                <a:gd name="T90" fmla="+- 0 1041 962"/>
                                <a:gd name="T91" fmla="*/ 1041 h 514"/>
                                <a:gd name="T92" fmla="+- 0 3926 3738"/>
                                <a:gd name="T93" fmla="*/ T92 w 359"/>
                                <a:gd name="T94" fmla="+- 0 1032 962"/>
                                <a:gd name="T95" fmla="*/ 1032 h 514"/>
                                <a:gd name="T96" fmla="+- 0 4081 3738"/>
                                <a:gd name="T97" fmla="*/ T96 w 359"/>
                                <a:gd name="T98" fmla="+- 0 1032 962"/>
                                <a:gd name="T99" fmla="*/ 1032 h 514"/>
                                <a:gd name="T100" fmla="+- 0 4081 3738"/>
                                <a:gd name="T101" fmla="*/ T100 w 359"/>
                                <a:gd name="T102" fmla="+- 0 1032 962"/>
                                <a:gd name="T103" fmla="*/ 1032 h 514"/>
                                <a:gd name="T104" fmla="+- 0 4071 3738"/>
                                <a:gd name="T105" fmla="*/ T104 w 359"/>
                                <a:gd name="T106" fmla="+- 0 1023 962"/>
                                <a:gd name="T107" fmla="*/ 1023 h 514"/>
                                <a:gd name="T108" fmla="+- 0 4066 3738"/>
                                <a:gd name="T109" fmla="*/ T108 w 359"/>
                                <a:gd name="T110" fmla="+- 0 1019 962"/>
                                <a:gd name="T111" fmla="*/ 1019 h 514"/>
                                <a:gd name="T112" fmla="+- 0 4036 3738"/>
                                <a:gd name="T113" fmla="*/ T112 w 359"/>
                                <a:gd name="T114" fmla="+- 0 998 962"/>
                                <a:gd name="T115" fmla="*/ 998 h 514"/>
                                <a:gd name="T116" fmla="+- 0 4003 3738"/>
                                <a:gd name="T117" fmla="*/ T116 w 359"/>
                                <a:gd name="T118" fmla="+- 0 980 962"/>
                                <a:gd name="T119" fmla="*/ 980 h 514"/>
                                <a:gd name="T120" fmla="+- 0 3966 3738"/>
                                <a:gd name="T121" fmla="*/ T120 w 359"/>
                                <a:gd name="T122" fmla="+- 0 967 962"/>
                                <a:gd name="T123" fmla="*/ 967 h 514"/>
                                <a:gd name="T124" fmla="+- 0 3926 3738"/>
                                <a:gd name="T125" fmla="*/ T124 w 359"/>
                                <a:gd name="T126" fmla="+- 0 962 962"/>
                                <a:gd name="T127" fmla="*/ 962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59" h="514">
                                  <a:moveTo>
                                    <a:pt x="188" y="0"/>
                                  </a:moveTo>
                                  <a:lnTo>
                                    <a:pt x="115" y="1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55" y="311"/>
                                  </a:lnTo>
                                  <a:lnTo>
                                    <a:pt x="115" y="351"/>
                                  </a:lnTo>
                                  <a:lnTo>
                                    <a:pt x="188" y="365"/>
                                  </a:lnTo>
                                  <a:lnTo>
                                    <a:pt x="215" y="363"/>
                                  </a:lnTo>
                                  <a:lnTo>
                                    <a:pt x="244" y="356"/>
                                  </a:lnTo>
                                  <a:lnTo>
                                    <a:pt x="270" y="341"/>
                                  </a:lnTo>
                                  <a:lnTo>
                                    <a:pt x="291" y="318"/>
                                  </a:lnTo>
                                  <a:lnTo>
                                    <a:pt x="358" y="318"/>
                                  </a:lnTo>
                                  <a:lnTo>
                                    <a:pt x="358" y="296"/>
                                  </a:lnTo>
                                  <a:lnTo>
                                    <a:pt x="188" y="296"/>
                                  </a:lnTo>
                                  <a:lnTo>
                                    <a:pt x="140" y="289"/>
                                  </a:lnTo>
                                  <a:lnTo>
                                    <a:pt x="103" y="268"/>
                                  </a:lnTo>
                                  <a:lnTo>
                                    <a:pt x="78" y="233"/>
                                  </a:lnTo>
                                  <a:lnTo>
                                    <a:pt x="70" y="184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42" y="79"/>
                                  </a:lnTo>
                                  <a:lnTo>
                                    <a:pt x="188" y="70"/>
                                  </a:lnTo>
                                  <a:lnTo>
                                    <a:pt x="343" y="70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28" y="57"/>
                                  </a:lnTo>
                                  <a:lnTo>
                                    <a:pt x="298" y="36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28" y="5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0C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42"/>
                          <wps:cNvSpPr>
                            <a:spLocks/>
                          </wps:cNvSpPr>
                          <wps:spPr bwMode="auto">
                            <a:xfrm>
                              <a:off x="3738" y="962"/>
                              <a:ext cx="359" cy="514"/>
                            </a:xfrm>
                            <a:custGeom>
                              <a:avLst/>
                              <a:gdLst>
                                <a:gd name="T0" fmla="+- 0 4081 3738"/>
                                <a:gd name="T1" fmla="*/ T0 w 359"/>
                                <a:gd name="T2" fmla="+- 0 1032 962"/>
                                <a:gd name="T3" fmla="*/ 1032 h 514"/>
                                <a:gd name="T4" fmla="+- 0 3926 3738"/>
                                <a:gd name="T5" fmla="*/ T4 w 359"/>
                                <a:gd name="T6" fmla="+- 0 1032 962"/>
                                <a:gd name="T7" fmla="*/ 1032 h 514"/>
                                <a:gd name="T8" fmla="+- 0 3954 3738"/>
                                <a:gd name="T9" fmla="*/ T8 w 359"/>
                                <a:gd name="T10" fmla="+- 0 1036 962"/>
                                <a:gd name="T11" fmla="*/ 1036 h 514"/>
                                <a:gd name="T12" fmla="+- 0 3980 3738"/>
                                <a:gd name="T13" fmla="*/ T12 w 359"/>
                                <a:gd name="T14" fmla="+- 0 1046 962"/>
                                <a:gd name="T15" fmla="*/ 1046 h 514"/>
                                <a:gd name="T16" fmla="+- 0 4004 3738"/>
                                <a:gd name="T17" fmla="*/ T16 w 359"/>
                                <a:gd name="T18" fmla="+- 0 1060 962"/>
                                <a:gd name="T19" fmla="*/ 1060 h 514"/>
                                <a:gd name="T20" fmla="+- 0 4026 3738"/>
                                <a:gd name="T21" fmla="*/ T20 w 359"/>
                                <a:gd name="T22" fmla="+- 0 1076 962"/>
                                <a:gd name="T23" fmla="*/ 1076 h 514"/>
                                <a:gd name="T24" fmla="+- 0 4026 3738"/>
                                <a:gd name="T25" fmla="*/ T24 w 359"/>
                                <a:gd name="T26" fmla="+- 0 1218 962"/>
                                <a:gd name="T27" fmla="*/ 1218 h 514"/>
                                <a:gd name="T28" fmla="+- 0 4013 3738"/>
                                <a:gd name="T29" fmla="*/ T28 w 359"/>
                                <a:gd name="T30" fmla="+- 0 1227 962"/>
                                <a:gd name="T31" fmla="*/ 1227 h 514"/>
                                <a:gd name="T32" fmla="+- 0 3994 3738"/>
                                <a:gd name="T33" fmla="*/ T32 w 359"/>
                                <a:gd name="T34" fmla="+- 0 1241 962"/>
                                <a:gd name="T35" fmla="*/ 1241 h 514"/>
                                <a:gd name="T36" fmla="+- 0 3966 3738"/>
                                <a:gd name="T37" fmla="*/ T36 w 359"/>
                                <a:gd name="T38" fmla="+- 0 1252 962"/>
                                <a:gd name="T39" fmla="*/ 1252 h 514"/>
                                <a:gd name="T40" fmla="+- 0 3926 3738"/>
                                <a:gd name="T41" fmla="*/ T40 w 359"/>
                                <a:gd name="T42" fmla="+- 0 1258 962"/>
                                <a:gd name="T43" fmla="*/ 1258 h 514"/>
                                <a:gd name="T44" fmla="+- 0 4096 3738"/>
                                <a:gd name="T45" fmla="*/ T44 w 359"/>
                                <a:gd name="T46" fmla="+- 0 1258 962"/>
                                <a:gd name="T47" fmla="*/ 1258 h 514"/>
                                <a:gd name="T48" fmla="+- 0 4096 3738"/>
                                <a:gd name="T49" fmla="*/ T48 w 359"/>
                                <a:gd name="T50" fmla="+- 0 1072 962"/>
                                <a:gd name="T51" fmla="*/ 1072 h 514"/>
                                <a:gd name="T52" fmla="+- 0 4096 3738"/>
                                <a:gd name="T53" fmla="*/ T52 w 359"/>
                                <a:gd name="T54" fmla="+- 0 1064 962"/>
                                <a:gd name="T55" fmla="*/ 1064 h 514"/>
                                <a:gd name="T56" fmla="+- 0 4096 3738"/>
                                <a:gd name="T57" fmla="*/ T56 w 359"/>
                                <a:gd name="T58" fmla="+- 0 1060 962"/>
                                <a:gd name="T59" fmla="*/ 1060 h 514"/>
                                <a:gd name="T60" fmla="+- 0 4096 3738"/>
                                <a:gd name="T61" fmla="*/ T60 w 359"/>
                                <a:gd name="T62" fmla="+- 0 1048 962"/>
                                <a:gd name="T63" fmla="*/ 1048 h 514"/>
                                <a:gd name="T64" fmla="+- 0 4091 3738"/>
                                <a:gd name="T65" fmla="*/ T64 w 359"/>
                                <a:gd name="T66" fmla="+- 0 1041 962"/>
                                <a:gd name="T67" fmla="*/ 1041 h 514"/>
                                <a:gd name="T68" fmla="+- 0 4081 3738"/>
                                <a:gd name="T69" fmla="*/ T68 w 359"/>
                                <a:gd name="T70" fmla="+- 0 1032 962"/>
                                <a:gd name="T71" fmla="*/ 1032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9" h="514">
                                  <a:moveTo>
                                    <a:pt x="343" y="70"/>
                                  </a:moveTo>
                                  <a:lnTo>
                                    <a:pt x="188" y="70"/>
                                  </a:lnTo>
                                  <a:lnTo>
                                    <a:pt x="216" y="74"/>
                                  </a:lnTo>
                                  <a:lnTo>
                                    <a:pt x="242" y="84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88" y="114"/>
                                  </a:lnTo>
                                  <a:lnTo>
                                    <a:pt x="288" y="256"/>
                                  </a:lnTo>
                                  <a:lnTo>
                                    <a:pt x="275" y="265"/>
                                  </a:lnTo>
                                  <a:lnTo>
                                    <a:pt x="256" y="279"/>
                                  </a:lnTo>
                                  <a:lnTo>
                                    <a:pt x="228" y="290"/>
                                  </a:lnTo>
                                  <a:lnTo>
                                    <a:pt x="188" y="296"/>
                                  </a:lnTo>
                                  <a:lnTo>
                                    <a:pt x="358" y="296"/>
                                  </a:lnTo>
                                  <a:lnTo>
                                    <a:pt x="358" y="110"/>
                                  </a:lnTo>
                                  <a:lnTo>
                                    <a:pt x="358" y="102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3" y="79"/>
                                  </a:lnTo>
                                  <a:lnTo>
                                    <a:pt x="34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0C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1" y="962"/>
                              <a:ext cx="377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5" y="961"/>
                              <a:ext cx="357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0" name="Group 36"/>
                        <wpg:cNvGrpSpPr>
                          <a:grpSpLocks/>
                        </wpg:cNvGrpSpPr>
                        <wpg:grpSpPr bwMode="auto">
                          <a:xfrm>
                            <a:off x="2036" y="1441"/>
                            <a:ext cx="75" cy="113"/>
                            <a:chOff x="2036" y="1441"/>
                            <a:chExt cx="75" cy="113"/>
                          </a:xfrm>
                        </wpg:grpSpPr>
                        <wps:wsp>
                          <wps:cNvPr id="211" name="Freeform 38"/>
                          <wps:cNvSpPr>
                            <a:spLocks/>
                          </wps:cNvSpPr>
                          <wps:spPr bwMode="auto">
                            <a:xfrm>
                              <a:off x="2036" y="1441"/>
                              <a:ext cx="75" cy="113"/>
                            </a:xfrm>
                            <a:custGeom>
                              <a:avLst/>
                              <a:gdLst>
                                <a:gd name="T0" fmla="+- 0 2083 2036"/>
                                <a:gd name="T1" fmla="*/ T0 w 75"/>
                                <a:gd name="T2" fmla="+- 0 1441 1441"/>
                                <a:gd name="T3" fmla="*/ 1441 h 113"/>
                                <a:gd name="T4" fmla="+- 0 2036 2036"/>
                                <a:gd name="T5" fmla="*/ T4 w 75"/>
                                <a:gd name="T6" fmla="+- 0 1441 1441"/>
                                <a:gd name="T7" fmla="*/ 1441 h 113"/>
                                <a:gd name="T8" fmla="+- 0 2036 2036"/>
                                <a:gd name="T9" fmla="*/ T8 w 75"/>
                                <a:gd name="T10" fmla="+- 0 1553 1441"/>
                                <a:gd name="T11" fmla="*/ 1553 h 113"/>
                                <a:gd name="T12" fmla="+- 0 2047 2036"/>
                                <a:gd name="T13" fmla="*/ T12 w 75"/>
                                <a:gd name="T14" fmla="+- 0 1553 1441"/>
                                <a:gd name="T15" fmla="*/ 1553 h 113"/>
                                <a:gd name="T16" fmla="+- 0 2047 2036"/>
                                <a:gd name="T17" fmla="*/ T16 w 75"/>
                                <a:gd name="T18" fmla="+- 0 1508 1441"/>
                                <a:gd name="T19" fmla="*/ 1508 h 113"/>
                                <a:gd name="T20" fmla="+- 0 2083 2036"/>
                                <a:gd name="T21" fmla="*/ T20 w 75"/>
                                <a:gd name="T22" fmla="+- 0 1508 1441"/>
                                <a:gd name="T23" fmla="*/ 1508 h 113"/>
                                <a:gd name="T24" fmla="+- 0 2090 2036"/>
                                <a:gd name="T25" fmla="*/ T24 w 75"/>
                                <a:gd name="T26" fmla="+- 0 1505 1441"/>
                                <a:gd name="T27" fmla="*/ 1505 h 113"/>
                                <a:gd name="T28" fmla="+- 0 2096 2036"/>
                                <a:gd name="T29" fmla="*/ T28 w 75"/>
                                <a:gd name="T30" fmla="+- 0 1501 1441"/>
                                <a:gd name="T31" fmla="*/ 1501 h 113"/>
                                <a:gd name="T32" fmla="+- 0 2101 2036"/>
                                <a:gd name="T33" fmla="*/ T32 w 75"/>
                                <a:gd name="T34" fmla="+- 0 1498 1441"/>
                                <a:gd name="T35" fmla="*/ 1498 h 113"/>
                                <a:gd name="T36" fmla="+- 0 2047 2036"/>
                                <a:gd name="T37" fmla="*/ T36 w 75"/>
                                <a:gd name="T38" fmla="+- 0 1498 1441"/>
                                <a:gd name="T39" fmla="*/ 1498 h 113"/>
                                <a:gd name="T40" fmla="+- 0 2047 2036"/>
                                <a:gd name="T41" fmla="*/ T40 w 75"/>
                                <a:gd name="T42" fmla="+- 0 1451 1441"/>
                                <a:gd name="T43" fmla="*/ 1451 h 113"/>
                                <a:gd name="T44" fmla="+- 0 2101 2036"/>
                                <a:gd name="T45" fmla="*/ T44 w 75"/>
                                <a:gd name="T46" fmla="+- 0 1451 1441"/>
                                <a:gd name="T47" fmla="*/ 1451 h 113"/>
                                <a:gd name="T48" fmla="+- 0 2096 2036"/>
                                <a:gd name="T49" fmla="*/ T48 w 75"/>
                                <a:gd name="T50" fmla="+- 0 1447 1441"/>
                                <a:gd name="T51" fmla="*/ 1447 h 113"/>
                                <a:gd name="T52" fmla="+- 0 2090 2036"/>
                                <a:gd name="T53" fmla="*/ T52 w 75"/>
                                <a:gd name="T54" fmla="+- 0 1443 1441"/>
                                <a:gd name="T55" fmla="*/ 1443 h 113"/>
                                <a:gd name="T56" fmla="+- 0 2083 2036"/>
                                <a:gd name="T57" fmla="*/ T56 w 75"/>
                                <a:gd name="T58" fmla="+- 0 1441 1441"/>
                                <a:gd name="T59" fmla="*/ 144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5" h="113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37"/>
                          <wps:cNvSpPr>
                            <a:spLocks/>
                          </wps:cNvSpPr>
                          <wps:spPr bwMode="auto">
                            <a:xfrm>
                              <a:off x="2036" y="1441"/>
                              <a:ext cx="75" cy="113"/>
                            </a:xfrm>
                            <a:custGeom>
                              <a:avLst/>
                              <a:gdLst>
                                <a:gd name="T0" fmla="+- 0 2101 2036"/>
                                <a:gd name="T1" fmla="*/ T0 w 75"/>
                                <a:gd name="T2" fmla="+- 0 1451 1441"/>
                                <a:gd name="T3" fmla="*/ 1451 h 113"/>
                                <a:gd name="T4" fmla="+- 0 2079 2036"/>
                                <a:gd name="T5" fmla="*/ T4 w 75"/>
                                <a:gd name="T6" fmla="+- 0 1451 1441"/>
                                <a:gd name="T7" fmla="*/ 1451 h 113"/>
                                <a:gd name="T8" fmla="+- 0 2095 2036"/>
                                <a:gd name="T9" fmla="*/ T8 w 75"/>
                                <a:gd name="T10" fmla="+- 0 1458 1441"/>
                                <a:gd name="T11" fmla="*/ 1458 h 113"/>
                                <a:gd name="T12" fmla="+- 0 2099 2036"/>
                                <a:gd name="T13" fmla="*/ T12 w 75"/>
                                <a:gd name="T14" fmla="+- 0 1466 1441"/>
                                <a:gd name="T15" fmla="*/ 1466 h 113"/>
                                <a:gd name="T16" fmla="+- 0 2099 2036"/>
                                <a:gd name="T17" fmla="*/ T16 w 75"/>
                                <a:gd name="T18" fmla="+- 0 1483 1441"/>
                                <a:gd name="T19" fmla="*/ 1483 h 113"/>
                                <a:gd name="T20" fmla="+- 0 2095 2036"/>
                                <a:gd name="T21" fmla="*/ T20 w 75"/>
                                <a:gd name="T22" fmla="+- 0 1491 1441"/>
                                <a:gd name="T23" fmla="*/ 1491 h 113"/>
                                <a:gd name="T24" fmla="+- 0 2086 2036"/>
                                <a:gd name="T25" fmla="*/ T24 w 75"/>
                                <a:gd name="T26" fmla="+- 0 1495 1441"/>
                                <a:gd name="T27" fmla="*/ 1495 h 113"/>
                                <a:gd name="T28" fmla="+- 0 2079 2036"/>
                                <a:gd name="T29" fmla="*/ T28 w 75"/>
                                <a:gd name="T30" fmla="+- 0 1498 1441"/>
                                <a:gd name="T31" fmla="*/ 1498 h 113"/>
                                <a:gd name="T32" fmla="+- 0 2101 2036"/>
                                <a:gd name="T33" fmla="*/ T32 w 75"/>
                                <a:gd name="T34" fmla="+- 0 1498 1441"/>
                                <a:gd name="T35" fmla="*/ 1498 h 113"/>
                                <a:gd name="T36" fmla="+- 0 2104 2036"/>
                                <a:gd name="T37" fmla="*/ T36 w 75"/>
                                <a:gd name="T38" fmla="+- 0 1496 1441"/>
                                <a:gd name="T39" fmla="*/ 1496 h 113"/>
                                <a:gd name="T40" fmla="+- 0 2110 2036"/>
                                <a:gd name="T41" fmla="*/ T40 w 75"/>
                                <a:gd name="T42" fmla="+- 0 1486 1441"/>
                                <a:gd name="T43" fmla="*/ 1486 h 113"/>
                                <a:gd name="T44" fmla="+- 0 2110 2036"/>
                                <a:gd name="T45" fmla="*/ T44 w 75"/>
                                <a:gd name="T46" fmla="+- 0 1463 1441"/>
                                <a:gd name="T47" fmla="*/ 1463 h 113"/>
                                <a:gd name="T48" fmla="+- 0 2104 2036"/>
                                <a:gd name="T49" fmla="*/ T48 w 75"/>
                                <a:gd name="T50" fmla="+- 0 1453 1441"/>
                                <a:gd name="T51" fmla="*/ 1453 h 113"/>
                                <a:gd name="T52" fmla="+- 0 2101 2036"/>
                                <a:gd name="T53" fmla="*/ T52 w 75"/>
                                <a:gd name="T54" fmla="+- 0 1451 1441"/>
                                <a:gd name="T55" fmla="*/ 14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" h="113">
                                  <a:moveTo>
                                    <a:pt x="65" y="1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1"/>
                        <wpg:cNvGrpSpPr>
                          <a:grpSpLocks/>
                        </wpg:cNvGrpSpPr>
                        <wpg:grpSpPr bwMode="auto">
                          <a:xfrm>
                            <a:off x="2152" y="1441"/>
                            <a:ext cx="77" cy="113"/>
                            <a:chOff x="2152" y="1441"/>
                            <a:chExt cx="77" cy="113"/>
                          </a:xfrm>
                        </wpg:grpSpPr>
                        <wps:wsp>
                          <wps:cNvPr id="214" name="Freeform 35"/>
                          <wps:cNvSpPr>
                            <a:spLocks/>
                          </wps:cNvSpPr>
                          <wps:spPr bwMode="auto">
                            <a:xfrm>
                              <a:off x="2152" y="1441"/>
                              <a:ext cx="77" cy="113"/>
                            </a:xfrm>
                            <a:custGeom>
                              <a:avLst/>
                              <a:gdLst>
                                <a:gd name="T0" fmla="+- 0 2196 2152"/>
                                <a:gd name="T1" fmla="*/ T0 w 77"/>
                                <a:gd name="T2" fmla="+- 0 1441 1441"/>
                                <a:gd name="T3" fmla="*/ 1441 h 113"/>
                                <a:gd name="T4" fmla="+- 0 2152 2152"/>
                                <a:gd name="T5" fmla="*/ T4 w 77"/>
                                <a:gd name="T6" fmla="+- 0 1441 1441"/>
                                <a:gd name="T7" fmla="*/ 1441 h 113"/>
                                <a:gd name="T8" fmla="+- 0 2152 2152"/>
                                <a:gd name="T9" fmla="*/ T8 w 77"/>
                                <a:gd name="T10" fmla="+- 0 1553 1441"/>
                                <a:gd name="T11" fmla="*/ 1553 h 113"/>
                                <a:gd name="T12" fmla="+- 0 2163 2152"/>
                                <a:gd name="T13" fmla="*/ T12 w 77"/>
                                <a:gd name="T14" fmla="+- 0 1553 1441"/>
                                <a:gd name="T15" fmla="*/ 1553 h 113"/>
                                <a:gd name="T16" fmla="+- 0 2163 2152"/>
                                <a:gd name="T17" fmla="*/ T16 w 77"/>
                                <a:gd name="T18" fmla="+- 0 1451 1441"/>
                                <a:gd name="T19" fmla="*/ 1451 h 113"/>
                                <a:gd name="T20" fmla="+- 0 2221 2152"/>
                                <a:gd name="T21" fmla="*/ T20 w 77"/>
                                <a:gd name="T22" fmla="+- 0 1451 1441"/>
                                <a:gd name="T23" fmla="*/ 1451 h 113"/>
                                <a:gd name="T24" fmla="+- 0 2203 2152"/>
                                <a:gd name="T25" fmla="*/ T24 w 77"/>
                                <a:gd name="T26" fmla="+- 0 1443 1441"/>
                                <a:gd name="T27" fmla="*/ 1443 h 113"/>
                                <a:gd name="T28" fmla="+- 0 2196 2152"/>
                                <a:gd name="T29" fmla="*/ T28 w 77"/>
                                <a:gd name="T30" fmla="+- 0 1441 1441"/>
                                <a:gd name="T31" fmla="*/ 144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113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34"/>
                          <wps:cNvSpPr>
                            <a:spLocks/>
                          </wps:cNvSpPr>
                          <wps:spPr bwMode="auto">
                            <a:xfrm>
                              <a:off x="2152" y="1441"/>
                              <a:ext cx="77" cy="113"/>
                            </a:xfrm>
                            <a:custGeom>
                              <a:avLst/>
                              <a:gdLst>
                                <a:gd name="T0" fmla="+- 0 2221 2152"/>
                                <a:gd name="T1" fmla="*/ T0 w 77"/>
                                <a:gd name="T2" fmla="+- 0 1451 1441"/>
                                <a:gd name="T3" fmla="*/ 1451 h 113"/>
                                <a:gd name="T4" fmla="+- 0 2192 2152"/>
                                <a:gd name="T5" fmla="*/ T4 w 77"/>
                                <a:gd name="T6" fmla="+- 0 1451 1441"/>
                                <a:gd name="T7" fmla="*/ 1451 h 113"/>
                                <a:gd name="T8" fmla="+- 0 2198 2152"/>
                                <a:gd name="T9" fmla="*/ T8 w 77"/>
                                <a:gd name="T10" fmla="+- 0 1452 1441"/>
                                <a:gd name="T11" fmla="*/ 1452 h 113"/>
                                <a:gd name="T12" fmla="+- 0 2205 2152"/>
                                <a:gd name="T13" fmla="*/ T12 w 77"/>
                                <a:gd name="T14" fmla="+- 0 1455 1441"/>
                                <a:gd name="T15" fmla="*/ 1455 h 113"/>
                                <a:gd name="T16" fmla="+- 0 2212 2152"/>
                                <a:gd name="T17" fmla="*/ T16 w 77"/>
                                <a:gd name="T18" fmla="+- 0 1459 1441"/>
                                <a:gd name="T19" fmla="*/ 1459 h 113"/>
                                <a:gd name="T20" fmla="+- 0 2217 2152"/>
                                <a:gd name="T21" fmla="*/ T20 w 77"/>
                                <a:gd name="T22" fmla="+- 0 1468 1441"/>
                                <a:gd name="T23" fmla="*/ 1468 h 113"/>
                                <a:gd name="T24" fmla="+- 0 2217 2152"/>
                                <a:gd name="T25" fmla="*/ T24 w 77"/>
                                <a:gd name="T26" fmla="+- 0 1487 1441"/>
                                <a:gd name="T27" fmla="*/ 1487 h 113"/>
                                <a:gd name="T28" fmla="+- 0 2211 2152"/>
                                <a:gd name="T29" fmla="*/ T28 w 77"/>
                                <a:gd name="T30" fmla="+- 0 1497 1441"/>
                                <a:gd name="T31" fmla="*/ 1497 h 113"/>
                                <a:gd name="T32" fmla="+- 0 2198 2152"/>
                                <a:gd name="T33" fmla="*/ T32 w 77"/>
                                <a:gd name="T34" fmla="+- 0 1501 1441"/>
                                <a:gd name="T35" fmla="*/ 1501 h 113"/>
                                <a:gd name="T36" fmla="+- 0 2193 2152"/>
                                <a:gd name="T37" fmla="*/ T36 w 77"/>
                                <a:gd name="T38" fmla="+- 0 1502 1441"/>
                                <a:gd name="T39" fmla="*/ 1502 h 113"/>
                                <a:gd name="T40" fmla="+- 0 2174 2152"/>
                                <a:gd name="T41" fmla="*/ T40 w 77"/>
                                <a:gd name="T42" fmla="+- 0 1502 1441"/>
                                <a:gd name="T43" fmla="*/ 1502 h 113"/>
                                <a:gd name="T44" fmla="+- 0 2212 2152"/>
                                <a:gd name="T45" fmla="*/ T44 w 77"/>
                                <a:gd name="T46" fmla="+- 0 1553 1441"/>
                                <a:gd name="T47" fmla="*/ 1553 h 113"/>
                                <a:gd name="T48" fmla="+- 0 2226 2152"/>
                                <a:gd name="T49" fmla="*/ T48 w 77"/>
                                <a:gd name="T50" fmla="+- 0 1553 1441"/>
                                <a:gd name="T51" fmla="*/ 1553 h 113"/>
                                <a:gd name="T52" fmla="+- 0 2195 2152"/>
                                <a:gd name="T53" fmla="*/ T52 w 77"/>
                                <a:gd name="T54" fmla="+- 0 1511 1441"/>
                                <a:gd name="T55" fmla="*/ 1511 h 113"/>
                                <a:gd name="T56" fmla="+- 0 2209 2152"/>
                                <a:gd name="T57" fmla="*/ T56 w 77"/>
                                <a:gd name="T58" fmla="+- 0 1508 1441"/>
                                <a:gd name="T59" fmla="*/ 1508 h 113"/>
                                <a:gd name="T60" fmla="+- 0 2220 2152"/>
                                <a:gd name="T61" fmla="*/ T60 w 77"/>
                                <a:gd name="T62" fmla="+- 0 1500 1441"/>
                                <a:gd name="T63" fmla="*/ 1500 h 113"/>
                                <a:gd name="T64" fmla="+- 0 2226 2152"/>
                                <a:gd name="T65" fmla="*/ T64 w 77"/>
                                <a:gd name="T66" fmla="+- 0 1489 1441"/>
                                <a:gd name="T67" fmla="*/ 1489 h 113"/>
                                <a:gd name="T68" fmla="+- 0 2228 2152"/>
                                <a:gd name="T69" fmla="*/ T68 w 77"/>
                                <a:gd name="T70" fmla="+- 0 1477 1441"/>
                                <a:gd name="T71" fmla="*/ 1477 h 113"/>
                                <a:gd name="T72" fmla="+- 0 2228 2152"/>
                                <a:gd name="T73" fmla="*/ T72 w 77"/>
                                <a:gd name="T74" fmla="+- 0 1463 1441"/>
                                <a:gd name="T75" fmla="*/ 1463 h 113"/>
                                <a:gd name="T76" fmla="+- 0 2221 2152"/>
                                <a:gd name="T77" fmla="*/ T76 w 77"/>
                                <a:gd name="T78" fmla="+- 0 1451 1441"/>
                                <a:gd name="T79" fmla="*/ 14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13">
                                  <a:moveTo>
                                    <a:pt x="69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2" y="1435"/>
                              <a:ext cx="178" cy="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1" y="1441"/>
                              <a:ext cx="109" cy="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9" name="Group 28"/>
                        <wpg:cNvGrpSpPr>
                          <a:grpSpLocks/>
                        </wpg:cNvGrpSpPr>
                        <wpg:grpSpPr bwMode="auto">
                          <a:xfrm>
                            <a:off x="2639" y="1441"/>
                            <a:ext cx="77" cy="113"/>
                            <a:chOff x="2639" y="1441"/>
                            <a:chExt cx="77" cy="113"/>
                          </a:xfrm>
                        </wpg:grpSpPr>
                        <wps:wsp>
                          <wps:cNvPr id="220" name="Freeform 30"/>
                          <wps:cNvSpPr>
                            <a:spLocks/>
                          </wps:cNvSpPr>
                          <wps:spPr bwMode="auto">
                            <a:xfrm>
                              <a:off x="2639" y="1441"/>
                              <a:ext cx="77" cy="113"/>
                            </a:xfrm>
                            <a:custGeom>
                              <a:avLst/>
                              <a:gdLst>
                                <a:gd name="T0" fmla="+- 0 2682 2639"/>
                                <a:gd name="T1" fmla="*/ T0 w 77"/>
                                <a:gd name="T2" fmla="+- 0 1441 1441"/>
                                <a:gd name="T3" fmla="*/ 1441 h 113"/>
                                <a:gd name="T4" fmla="+- 0 2639 2639"/>
                                <a:gd name="T5" fmla="*/ T4 w 77"/>
                                <a:gd name="T6" fmla="+- 0 1441 1441"/>
                                <a:gd name="T7" fmla="*/ 1441 h 113"/>
                                <a:gd name="T8" fmla="+- 0 2639 2639"/>
                                <a:gd name="T9" fmla="*/ T8 w 77"/>
                                <a:gd name="T10" fmla="+- 0 1553 1441"/>
                                <a:gd name="T11" fmla="*/ 1553 h 113"/>
                                <a:gd name="T12" fmla="+- 0 2650 2639"/>
                                <a:gd name="T13" fmla="*/ T12 w 77"/>
                                <a:gd name="T14" fmla="+- 0 1553 1441"/>
                                <a:gd name="T15" fmla="*/ 1553 h 113"/>
                                <a:gd name="T16" fmla="+- 0 2650 2639"/>
                                <a:gd name="T17" fmla="*/ T16 w 77"/>
                                <a:gd name="T18" fmla="+- 0 1451 1441"/>
                                <a:gd name="T19" fmla="*/ 1451 h 113"/>
                                <a:gd name="T20" fmla="+- 0 2707 2639"/>
                                <a:gd name="T21" fmla="*/ T20 w 77"/>
                                <a:gd name="T22" fmla="+- 0 1451 1441"/>
                                <a:gd name="T23" fmla="*/ 1451 h 113"/>
                                <a:gd name="T24" fmla="+- 0 2690 2639"/>
                                <a:gd name="T25" fmla="*/ T24 w 77"/>
                                <a:gd name="T26" fmla="+- 0 1443 1441"/>
                                <a:gd name="T27" fmla="*/ 1443 h 113"/>
                                <a:gd name="T28" fmla="+- 0 2682 2639"/>
                                <a:gd name="T29" fmla="*/ T28 w 77"/>
                                <a:gd name="T30" fmla="+- 0 1441 1441"/>
                                <a:gd name="T31" fmla="*/ 144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113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9"/>
                          <wps:cNvSpPr>
                            <a:spLocks/>
                          </wps:cNvSpPr>
                          <wps:spPr bwMode="auto">
                            <a:xfrm>
                              <a:off x="2639" y="1441"/>
                              <a:ext cx="77" cy="113"/>
                            </a:xfrm>
                            <a:custGeom>
                              <a:avLst/>
                              <a:gdLst>
                                <a:gd name="T0" fmla="+- 0 2707 2639"/>
                                <a:gd name="T1" fmla="*/ T0 w 77"/>
                                <a:gd name="T2" fmla="+- 0 1451 1441"/>
                                <a:gd name="T3" fmla="*/ 1451 h 113"/>
                                <a:gd name="T4" fmla="+- 0 2679 2639"/>
                                <a:gd name="T5" fmla="*/ T4 w 77"/>
                                <a:gd name="T6" fmla="+- 0 1451 1441"/>
                                <a:gd name="T7" fmla="*/ 1451 h 113"/>
                                <a:gd name="T8" fmla="+- 0 2685 2639"/>
                                <a:gd name="T9" fmla="*/ T8 w 77"/>
                                <a:gd name="T10" fmla="+- 0 1452 1441"/>
                                <a:gd name="T11" fmla="*/ 1452 h 113"/>
                                <a:gd name="T12" fmla="+- 0 2691 2639"/>
                                <a:gd name="T13" fmla="*/ T12 w 77"/>
                                <a:gd name="T14" fmla="+- 0 1455 1441"/>
                                <a:gd name="T15" fmla="*/ 1455 h 113"/>
                                <a:gd name="T16" fmla="+- 0 2699 2639"/>
                                <a:gd name="T17" fmla="*/ T16 w 77"/>
                                <a:gd name="T18" fmla="+- 0 1459 1441"/>
                                <a:gd name="T19" fmla="*/ 1459 h 113"/>
                                <a:gd name="T20" fmla="+- 0 2704 2639"/>
                                <a:gd name="T21" fmla="*/ T20 w 77"/>
                                <a:gd name="T22" fmla="+- 0 1468 1441"/>
                                <a:gd name="T23" fmla="*/ 1468 h 113"/>
                                <a:gd name="T24" fmla="+- 0 2704 2639"/>
                                <a:gd name="T25" fmla="*/ T24 w 77"/>
                                <a:gd name="T26" fmla="+- 0 1487 1441"/>
                                <a:gd name="T27" fmla="*/ 1487 h 113"/>
                                <a:gd name="T28" fmla="+- 0 2697 2639"/>
                                <a:gd name="T29" fmla="*/ T28 w 77"/>
                                <a:gd name="T30" fmla="+- 0 1497 1441"/>
                                <a:gd name="T31" fmla="*/ 1497 h 113"/>
                                <a:gd name="T32" fmla="+- 0 2685 2639"/>
                                <a:gd name="T33" fmla="*/ T32 w 77"/>
                                <a:gd name="T34" fmla="+- 0 1501 1441"/>
                                <a:gd name="T35" fmla="*/ 1501 h 113"/>
                                <a:gd name="T36" fmla="+- 0 2680 2639"/>
                                <a:gd name="T37" fmla="*/ T36 w 77"/>
                                <a:gd name="T38" fmla="+- 0 1502 1441"/>
                                <a:gd name="T39" fmla="*/ 1502 h 113"/>
                                <a:gd name="T40" fmla="+- 0 2661 2639"/>
                                <a:gd name="T41" fmla="*/ T40 w 77"/>
                                <a:gd name="T42" fmla="+- 0 1502 1441"/>
                                <a:gd name="T43" fmla="*/ 1502 h 113"/>
                                <a:gd name="T44" fmla="+- 0 2699 2639"/>
                                <a:gd name="T45" fmla="*/ T44 w 77"/>
                                <a:gd name="T46" fmla="+- 0 1553 1441"/>
                                <a:gd name="T47" fmla="*/ 1553 h 113"/>
                                <a:gd name="T48" fmla="+- 0 2713 2639"/>
                                <a:gd name="T49" fmla="*/ T48 w 77"/>
                                <a:gd name="T50" fmla="+- 0 1553 1441"/>
                                <a:gd name="T51" fmla="*/ 1553 h 113"/>
                                <a:gd name="T52" fmla="+- 0 2681 2639"/>
                                <a:gd name="T53" fmla="*/ T52 w 77"/>
                                <a:gd name="T54" fmla="+- 0 1511 1441"/>
                                <a:gd name="T55" fmla="*/ 1511 h 113"/>
                                <a:gd name="T56" fmla="+- 0 2696 2639"/>
                                <a:gd name="T57" fmla="*/ T56 w 77"/>
                                <a:gd name="T58" fmla="+- 0 1508 1441"/>
                                <a:gd name="T59" fmla="*/ 1508 h 113"/>
                                <a:gd name="T60" fmla="+- 0 2706 2639"/>
                                <a:gd name="T61" fmla="*/ T60 w 77"/>
                                <a:gd name="T62" fmla="+- 0 1500 1441"/>
                                <a:gd name="T63" fmla="*/ 1500 h 113"/>
                                <a:gd name="T64" fmla="+- 0 2713 2639"/>
                                <a:gd name="T65" fmla="*/ T64 w 77"/>
                                <a:gd name="T66" fmla="+- 0 1489 1441"/>
                                <a:gd name="T67" fmla="*/ 1489 h 113"/>
                                <a:gd name="T68" fmla="+- 0 2715 2639"/>
                                <a:gd name="T69" fmla="*/ T68 w 77"/>
                                <a:gd name="T70" fmla="+- 0 1477 1441"/>
                                <a:gd name="T71" fmla="*/ 1477 h 113"/>
                                <a:gd name="T72" fmla="+- 0 2715 2639"/>
                                <a:gd name="T73" fmla="*/ T72 w 77"/>
                                <a:gd name="T74" fmla="+- 0 1463 1441"/>
                                <a:gd name="T75" fmla="*/ 1463 h 113"/>
                                <a:gd name="T76" fmla="+- 0 2707 2639"/>
                                <a:gd name="T77" fmla="*/ T76 w 77"/>
                                <a:gd name="T78" fmla="+- 0 1451 1441"/>
                                <a:gd name="T79" fmla="*/ 14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13">
                                  <a:moveTo>
                                    <a:pt x="68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5"/>
                        <wpg:cNvGrpSpPr>
                          <a:grpSpLocks/>
                        </wpg:cNvGrpSpPr>
                        <wpg:grpSpPr bwMode="auto">
                          <a:xfrm>
                            <a:off x="2746" y="1441"/>
                            <a:ext cx="90" cy="113"/>
                            <a:chOff x="2746" y="1441"/>
                            <a:chExt cx="90" cy="113"/>
                          </a:xfrm>
                        </wpg:grpSpPr>
                        <wps:wsp>
                          <wps:cNvPr id="223" name="Freeform 27"/>
                          <wps:cNvSpPr>
                            <a:spLocks/>
                          </wps:cNvSpPr>
                          <wps:spPr bwMode="auto">
                            <a:xfrm>
                              <a:off x="2746" y="1441"/>
                              <a:ext cx="90" cy="113"/>
                            </a:xfrm>
                            <a:custGeom>
                              <a:avLst/>
                              <a:gdLst>
                                <a:gd name="T0" fmla="+- 0 2758 2746"/>
                                <a:gd name="T1" fmla="*/ T0 w 90"/>
                                <a:gd name="T2" fmla="+- 0 1441 1441"/>
                                <a:gd name="T3" fmla="*/ 1441 h 113"/>
                                <a:gd name="T4" fmla="+- 0 2746 2746"/>
                                <a:gd name="T5" fmla="*/ T4 w 90"/>
                                <a:gd name="T6" fmla="+- 0 1441 1441"/>
                                <a:gd name="T7" fmla="*/ 1441 h 113"/>
                                <a:gd name="T8" fmla="+- 0 2785 2746"/>
                                <a:gd name="T9" fmla="*/ T8 w 90"/>
                                <a:gd name="T10" fmla="+- 0 1516 1441"/>
                                <a:gd name="T11" fmla="*/ 1516 h 113"/>
                                <a:gd name="T12" fmla="+- 0 2785 2746"/>
                                <a:gd name="T13" fmla="*/ T12 w 90"/>
                                <a:gd name="T14" fmla="+- 0 1553 1441"/>
                                <a:gd name="T15" fmla="*/ 1553 h 113"/>
                                <a:gd name="T16" fmla="+- 0 2796 2746"/>
                                <a:gd name="T17" fmla="*/ T16 w 90"/>
                                <a:gd name="T18" fmla="+- 0 1553 1441"/>
                                <a:gd name="T19" fmla="*/ 1553 h 113"/>
                                <a:gd name="T20" fmla="+- 0 2796 2746"/>
                                <a:gd name="T21" fmla="*/ T20 w 90"/>
                                <a:gd name="T22" fmla="+- 0 1516 1441"/>
                                <a:gd name="T23" fmla="*/ 1516 h 113"/>
                                <a:gd name="T24" fmla="+- 0 2802 2746"/>
                                <a:gd name="T25" fmla="*/ T24 w 90"/>
                                <a:gd name="T26" fmla="+- 0 1504 1441"/>
                                <a:gd name="T27" fmla="*/ 1504 h 113"/>
                                <a:gd name="T28" fmla="+- 0 2790 2746"/>
                                <a:gd name="T29" fmla="*/ T28 w 90"/>
                                <a:gd name="T30" fmla="+- 0 1504 1441"/>
                                <a:gd name="T31" fmla="*/ 1504 h 113"/>
                                <a:gd name="T32" fmla="+- 0 2758 2746"/>
                                <a:gd name="T33" fmla="*/ T32 w 90"/>
                                <a:gd name="T34" fmla="+- 0 1441 1441"/>
                                <a:gd name="T35" fmla="*/ 144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113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6"/>
                          <wps:cNvSpPr>
                            <a:spLocks/>
                          </wps:cNvSpPr>
                          <wps:spPr bwMode="auto">
                            <a:xfrm>
                              <a:off x="2746" y="1441"/>
                              <a:ext cx="90" cy="113"/>
                            </a:xfrm>
                            <a:custGeom>
                              <a:avLst/>
                              <a:gdLst>
                                <a:gd name="T0" fmla="+- 0 2836 2746"/>
                                <a:gd name="T1" fmla="*/ T0 w 90"/>
                                <a:gd name="T2" fmla="+- 0 1441 1441"/>
                                <a:gd name="T3" fmla="*/ 1441 h 113"/>
                                <a:gd name="T4" fmla="+- 0 2823 2746"/>
                                <a:gd name="T5" fmla="*/ T4 w 90"/>
                                <a:gd name="T6" fmla="+- 0 1441 1441"/>
                                <a:gd name="T7" fmla="*/ 1441 h 113"/>
                                <a:gd name="T8" fmla="+- 0 2790 2746"/>
                                <a:gd name="T9" fmla="*/ T8 w 90"/>
                                <a:gd name="T10" fmla="+- 0 1504 1441"/>
                                <a:gd name="T11" fmla="*/ 1504 h 113"/>
                                <a:gd name="T12" fmla="+- 0 2802 2746"/>
                                <a:gd name="T13" fmla="*/ T12 w 90"/>
                                <a:gd name="T14" fmla="+- 0 1504 1441"/>
                                <a:gd name="T15" fmla="*/ 1504 h 113"/>
                                <a:gd name="T16" fmla="+- 0 2836 2746"/>
                                <a:gd name="T17" fmla="*/ T16 w 90"/>
                                <a:gd name="T18" fmla="+- 0 1441 1441"/>
                                <a:gd name="T19" fmla="*/ 144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13">
                                  <a:moveTo>
                                    <a:pt x="90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0"/>
                        <wpg:cNvGrpSpPr>
                          <a:grpSpLocks/>
                        </wpg:cNvGrpSpPr>
                        <wpg:grpSpPr bwMode="auto">
                          <a:xfrm>
                            <a:off x="2935" y="1439"/>
                            <a:ext cx="69" cy="117"/>
                            <a:chOff x="2935" y="1439"/>
                            <a:chExt cx="69" cy="117"/>
                          </a:xfrm>
                        </wpg:grpSpPr>
                        <wps:wsp>
                          <wps:cNvPr id="226" name="Freeform 24"/>
                          <wps:cNvSpPr>
                            <a:spLocks/>
                          </wps:cNvSpPr>
                          <wps:spPr bwMode="auto">
                            <a:xfrm>
                              <a:off x="2935" y="1439"/>
                              <a:ext cx="69" cy="117"/>
                            </a:xfrm>
                            <a:custGeom>
                              <a:avLst/>
                              <a:gdLst>
                                <a:gd name="T0" fmla="+- 0 2947 2935"/>
                                <a:gd name="T1" fmla="*/ T0 w 69"/>
                                <a:gd name="T2" fmla="+- 0 1522 1439"/>
                                <a:gd name="T3" fmla="*/ 1522 h 117"/>
                                <a:gd name="T4" fmla="+- 0 2935 2935"/>
                                <a:gd name="T5" fmla="*/ T4 w 69"/>
                                <a:gd name="T6" fmla="+- 0 1522 1439"/>
                                <a:gd name="T7" fmla="*/ 1522 h 117"/>
                                <a:gd name="T8" fmla="+- 0 2939 2935"/>
                                <a:gd name="T9" fmla="*/ T8 w 69"/>
                                <a:gd name="T10" fmla="+- 0 1537 1439"/>
                                <a:gd name="T11" fmla="*/ 1537 h 117"/>
                                <a:gd name="T12" fmla="+- 0 2947 2935"/>
                                <a:gd name="T13" fmla="*/ T12 w 69"/>
                                <a:gd name="T14" fmla="+- 0 1548 1439"/>
                                <a:gd name="T15" fmla="*/ 1548 h 117"/>
                                <a:gd name="T16" fmla="+- 0 2958 2935"/>
                                <a:gd name="T17" fmla="*/ T16 w 69"/>
                                <a:gd name="T18" fmla="+- 0 1553 1439"/>
                                <a:gd name="T19" fmla="*/ 1553 h 117"/>
                                <a:gd name="T20" fmla="+- 0 2970 2935"/>
                                <a:gd name="T21" fmla="*/ T20 w 69"/>
                                <a:gd name="T22" fmla="+- 0 1555 1439"/>
                                <a:gd name="T23" fmla="*/ 1555 h 117"/>
                                <a:gd name="T24" fmla="+- 0 2984 2935"/>
                                <a:gd name="T25" fmla="*/ T24 w 69"/>
                                <a:gd name="T26" fmla="+- 0 1552 1439"/>
                                <a:gd name="T27" fmla="*/ 1552 h 117"/>
                                <a:gd name="T28" fmla="+- 0 2994 2935"/>
                                <a:gd name="T29" fmla="*/ T28 w 69"/>
                                <a:gd name="T30" fmla="+- 0 1545 1439"/>
                                <a:gd name="T31" fmla="*/ 1545 h 117"/>
                                <a:gd name="T32" fmla="+- 0 2956 2935"/>
                                <a:gd name="T33" fmla="*/ T32 w 69"/>
                                <a:gd name="T34" fmla="+- 0 1545 1439"/>
                                <a:gd name="T35" fmla="*/ 1545 h 117"/>
                                <a:gd name="T36" fmla="+- 0 2947 2935"/>
                                <a:gd name="T37" fmla="*/ T36 w 69"/>
                                <a:gd name="T38" fmla="+- 0 1536 1439"/>
                                <a:gd name="T39" fmla="*/ 1536 h 117"/>
                                <a:gd name="T40" fmla="+- 0 2947 2935"/>
                                <a:gd name="T41" fmla="*/ T40 w 69"/>
                                <a:gd name="T42" fmla="+- 0 1522 1439"/>
                                <a:gd name="T43" fmla="*/ 152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117">
                                  <a:moveTo>
                                    <a:pt x="12" y="8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3"/>
                          <wps:cNvSpPr>
                            <a:spLocks/>
                          </wps:cNvSpPr>
                          <wps:spPr bwMode="auto">
                            <a:xfrm>
                              <a:off x="2935" y="1439"/>
                              <a:ext cx="69" cy="117"/>
                            </a:xfrm>
                            <a:custGeom>
                              <a:avLst/>
                              <a:gdLst>
                                <a:gd name="T0" fmla="+- 0 2970 2935"/>
                                <a:gd name="T1" fmla="*/ T0 w 69"/>
                                <a:gd name="T2" fmla="+- 0 1439 1439"/>
                                <a:gd name="T3" fmla="*/ 1439 h 117"/>
                                <a:gd name="T4" fmla="+- 0 2958 2935"/>
                                <a:gd name="T5" fmla="*/ T4 w 69"/>
                                <a:gd name="T6" fmla="+- 0 1441 1439"/>
                                <a:gd name="T7" fmla="*/ 1441 h 117"/>
                                <a:gd name="T8" fmla="+- 0 2948 2935"/>
                                <a:gd name="T9" fmla="*/ T8 w 69"/>
                                <a:gd name="T10" fmla="+- 0 1447 1439"/>
                                <a:gd name="T11" fmla="*/ 1447 h 117"/>
                                <a:gd name="T12" fmla="+- 0 2941 2935"/>
                                <a:gd name="T13" fmla="*/ T12 w 69"/>
                                <a:gd name="T14" fmla="+- 0 1457 1439"/>
                                <a:gd name="T15" fmla="*/ 1457 h 117"/>
                                <a:gd name="T16" fmla="+- 0 2938 2935"/>
                                <a:gd name="T17" fmla="*/ T16 w 69"/>
                                <a:gd name="T18" fmla="+- 0 1469 1439"/>
                                <a:gd name="T19" fmla="*/ 1469 h 117"/>
                                <a:gd name="T20" fmla="+- 0 2942 2935"/>
                                <a:gd name="T21" fmla="*/ T20 w 69"/>
                                <a:gd name="T22" fmla="+- 0 1483 1439"/>
                                <a:gd name="T23" fmla="*/ 1483 h 117"/>
                                <a:gd name="T24" fmla="+- 0 2992 2935"/>
                                <a:gd name="T25" fmla="*/ T24 w 69"/>
                                <a:gd name="T26" fmla="+- 0 1505 1439"/>
                                <a:gd name="T27" fmla="*/ 1505 h 117"/>
                                <a:gd name="T28" fmla="+- 0 2992 2935"/>
                                <a:gd name="T29" fmla="*/ T28 w 69"/>
                                <a:gd name="T30" fmla="+- 0 1536 1439"/>
                                <a:gd name="T31" fmla="*/ 1536 h 117"/>
                                <a:gd name="T32" fmla="+- 0 2982 2935"/>
                                <a:gd name="T33" fmla="*/ T32 w 69"/>
                                <a:gd name="T34" fmla="+- 0 1545 1439"/>
                                <a:gd name="T35" fmla="*/ 1545 h 117"/>
                                <a:gd name="T36" fmla="+- 0 2994 2935"/>
                                <a:gd name="T37" fmla="*/ T36 w 69"/>
                                <a:gd name="T38" fmla="+- 0 1545 1439"/>
                                <a:gd name="T39" fmla="*/ 1545 h 117"/>
                                <a:gd name="T40" fmla="+- 0 3001 2935"/>
                                <a:gd name="T41" fmla="*/ T40 w 69"/>
                                <a:gd name="T42" fmla="+- 0 1535 1439"/>
                                <a:gd name="T43" fmla="*/ 1535 h 117"/>
                                <a:gd name="T44" fmla="+- 0 3004 2935"/>
                                <a:gd name="T45" fmla="*/ T44 w 69"/>
                                <a:gd name="T46" fmla="+- 0 1522 1439"/>
                                <a:gd name="T47" fmla="*/ 1522 h 117"/>
                                <a:gd name="T48" fmla="+- 0 3003 2935"/>
                                <a:gd name="T49" fmla="*/ T48 w 69"/>
                                <a:gd name="T50" fmla="+- 0 1517 1439"/>
                                <a:gd name="T51" fmla="*/ 1517 h 117"/>
                                <a:gd name="T52" fmla="+- 0 2950 2935"/>
                                <a:gd name="T53" fmla="*/ T52 w 69"/>
                                <a:gd name="T54" fmla="+- 0 1482 1439"/>
                                <a:gd name="T55" fmla="*/ 1482 h 117"/>
                                <a:gd name="T56" fmla="+- 0 2950 2935"/>
                                <a:gd name="T57" fmla="*/ T56 w 69"/>
                                <a:gd name="T58" fmla="+- 0 1459 1439"/>
                                <a:gd name="T59" fmla="*/ 1459 h 117"/>
                                <a:gd name="T60" fmla="+- 0 2957 2935"/>
                                <a:gd name="T61" fmla="*/ T60 w 69"/>
                                <a:gd name="T62" fmla="+- 0 1449 1439"/>
                                <a:gd name="T63" fmla="*/ 1449 h 117"/>
                                <a:gd name="T64" fmla="+- 0 2993 2935"/>
                                <a:gd name="T65" fmla="*/ T64 w 69"/>
                                <a:gd name="T66" fmla="+- 0 1449 1439"/>
                                <a:gd name="T67" fmla="*/ 1449 h 117"/>
                                <a:gd name="T68" fmla="+- 0 2992 2935"/>
                                <a:gd name="T69" fmla="*/ T68 w 69"/>
                                <a:gd name="T70" fmla="+- 0 1448 1439"/>
                                <a:gd name="T71" fmla="*/ 1448 h 117"/>
                                <a:gd name="T72" fmla="+- 0 2982 2935"/>
                                <a:gd name="T73" fmla="*/ T72 w 69"/>
                                <a:gd name="T74" fmla="+- 0 1441 1439"/>
                                <a:gd name="T75" fmla="*/ 1441 h 117"/>
                                <a:gd name="T76" fmla="+- 0 2970 2935"/>
                                <a:gd name="T77" fmla="*/ T76 w 69"/>
                                <a:gd name="T78" fmla="+- 0 1439 1439"/>
                                <a:gd name="T79" fmla="*/ 14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9" h="117">
                                  <a:moveTo>
                                    <a:pt x="35" y="0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"/>
                          <wps:cNvSpPr>
                            <a:spLocks/>
                          </wps:cNvSpPr>
                          <wps:spPr bwMode="auto">
                            <a:xfrm>
                              <a:off x="2935" y="1439"/>
                              <a:ext cx="69" cy="117"/>
                            </a:xfrm>
                            <a:custGeom>
                              <a:avLst/>
                              <a:gdLst>
                                <a:gd name="T0" fmla="+- 0 2993 2935"/>
                                <a:gd name="T1" fmla="*/ T0 w 69"/>
                                <a:gd name="T2" fmla="+- 0 1449 1439"/>
                                <a:gd name="T3" fmla="*/ 1449 h 117"/>
                                <a:gd name="T4" fmla="+- 0 2981 2935"/>
                                <a:gd name="T5" fmla="*/ T4 w 69"/>
                                <a:gd name="T6" fmla="+- 0 1449 1439"/>
                                <a:gd name="T7" fmla="*/ 1449 h 117"/>
                                <a:gd name="T8" fmla="+- 0 2990 2935"/>
                                <a:gd name="T9" fmla="*/ T8 w 69"/>
                                <a:gd name="T10" fmla="+- 0 1458 1439"/>
                                <a:gd name="T11" fmla="*/ 1458 h 117"/>
                                <a:gd name="T12" fmla="+- 0 2990 2935"/>
                                <a:gd name="T13" fmla="*/ T12 w 69"/>
                                <a:gd name="T14" fmla="+- 0 1469 1439"/>
                                <a:gd name="T15" fmla="*/ 1469 h 117"/>
                                <a:gd name="T16" fmla="+- 0 3001 2935"/>
                                <a:gd name="T17" fmla="*/ T16 w 69"/>
                                <a:gd name="T18" fmla="+- 0 1469 1439"/>
                                <a:gd name="T19" fmla="*/ 1469 h 117"/>
                                <a:gd name="T20" fmla="+- 0 2999 2935"/>
                                <a:gd name="T21" fmla="*/ T20 w 69"/>
                                <a:gd name="T22" fmla="+- 0 1458 1439"/>
                                <a:gd name="T23" fmla="*/ 1458 h 117"/>
                                <a:gd name="T24" fmla="+- 0 2993 2935"/>
                                <a:gd name="T25" fmla="*/ T24 w 69"/>
                                <a:gd name="T26" fmla="+- 0 1449 1439"/>
                                <a:gd name="T27" fmla="*/ 144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" h="117">
                                  <a:moveTo>
                                    <a:pt x="58" y="10"/>
                                  </a:moveTo>
                                  <a:lnTo>
                                    <a:pt x="46" y="10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5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1" y="1439"/>
                              <a:ext cx="110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0" name="Group 14"/>
                        <wpg:cNvGrpSpPr>
                          <a:grpSpLocks/>
                        </wpg:cNvGrpSpPr>
                        <wpg:grpSpPr bwMode="auto">
                          <a:xfrm>
                            <a:off x="3197" y="1441"/>
                            <a:ext cx="81" cy="113"/>
                            <a:chOff x="3197" y="1441"/>
                            <a:chExt cx="81" cy="113"/>
                          </a:xfrm>
                        </wpg:grpSpPr>
                        <wps:wsp>
                          <wps:cNvPr id="231" name="Freeform 19"/>
                          <wps:cNvSpPr>
                            <a:spLocks/>
                          </wps:cNvSpPr>
                          <wps:spPr bwMode="auto">
                            <a:xfrm>
                              <a:off x="3197" y="1441"/>
                              <a:ext cx="81" cy="113"/>
                            </a:xfrm>
                            <a:custGeom>
                              <a:avLst/>
                              <a:gdLst>
                                <a:gd name="T0" fmla="+- 0 3208 3197"/>
                                <a:gd name="T1" fmla="*/ T0 w 81"/>
                                <a:gd name="T2" fmla="+- 0 1441 1441"/>
                                <a:gd name="T3" fmla="*/ 1441 h 113"/>
                                <a:gd name="T4" fmla="+- 0 3197 3197"/>
                                <a:gd name="T5" fmla="*/ T4 w 81"/>
                                <a:gd name="T6" fmla="+- 0 1441 1441"/>
                                <a:gd name="T7" fmla="*/ 1441 h 113"/>
                                <a:gd name="T8" fmla="+- 0 3197 3197"/>
                                <a:gd name="T9" fmla="*/ T8 w 81"/>
                                <a:gd name="T10" fmla="+- 0 1553 1441"/>
                                <a:gd name="T11" fmla="*/ 1553 h 113"/>
                                <a:gd name="T12" fmla="+- 0 3208 3197"/>
                                <a:gd name="T13" fmla="*/ T12 w 81"/>
                                <a:gd name="T14" fmla="+- 0 1553 1441"/>
                                <a:gd name="T15" fmla="*/ 1553 h 113"/>
                                <a:gd name="T16" fmla="+- 0 3208 3197"/>
                                <a:gd name="T17" fmla="*/ T16 w 81"/>
                                <a:gd name="T18" fmla="+- 0 1500 1441"/>
                                <a:gd name="T19" fmla="*/ 1500 h 113"/>
                                <a:gd name="T20" fmla="+- 0 3277 3197"/>
                                <a:gd name="T21" fmla="*/ T20 w 81"/>
                                <a:gd name="T22" fmla="+- 0 1500 1441"/>
                                <a:gd name="T23" fmla="*/ 1500 h 113"/>
                                <a:gd name="T24" fmla="+- 0 3277 3197"/>
                                <a:gd name="T25" fmla="*/ T24 w 81"/>
                                <a:gd name="T26" fmla="+- 0 1490 1441"/>
                                <a:gd name="T27" fmla="*/ 1490 h 113"/>
                                <a:gd name="T28" fmla="+- 0 3208 3197"/>
                                <a:gd name="T29" fmla="*/ T28 w 81"/>
                                <a:gd name="T30" fmla="+- 0 1490 1441"/>
                                <a:gd name="T31" fmla="*/ 1490 h 113"/>
                                <a:gd name="T32" fmla="+- 0 3208 3197"/>
                                <a:gd name="T33" fmla="*/ T32 w 81"/>
                                <a:gd name="T34" fmla="+- 0 1441 1441"/>
                                <a:gd name="T35" fmla="*/ 144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113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8"/>
                          <wps:cNvSpPr>
                            <a:spLocks/>
                          </wps:cNvSpPr>
                          <wps:spPr bwMode="auto">
                            <a:xfrm>
                              <a:off x="3197" y="1441"/>
                              <a:ext cx="81" cy="113"/>
                            </a:xfrm>
                            <a:custGeom>
                              <a:avLst/>
                              <a:gdLst>
                                <a:gd name="T0" fmla="+- 0 3277 3197"/>
                                <a:gd name="T1" fmla="*/ T0 w 81"/>
                                <a:gd name="T2" fmla="+- 0 1500 1441"/>
                                <a:gd name="T3" fmla="*/ 1500 h 113"/>
                                <a:gd name="T4" fmla="+- 0 3266 3197"/>
                                <a:gd name="T5" fmla="*/ T4 w 81"/>
                                <a:gd name="T6" fmla="+- 0 1500 1441"/>
                                <a:gd name="T7" fmla="*/ 1500 h 113"/>
                                <a:gd name="T8" fmla="+- 0 3266 3197"/>
                                <a:gd name="T9" fmla="*/ T8 w 81"/>
                                <a:gd name="T10" fmla="+- 0 1553 1441"/>
                                <a:gd name="T11" fmla="*/ 1553 h 113"/>
                                <a:gd name="T12" fmla="+- 0 3277 3197"/>
                                <a:gd name="T13" fmla="*/ T12 w 81"/>
                                <a:gd name="T14" fmla="+- 0 1553 1441"/>
                                <a:gd name="T15" fmla="*/ 1553 h 113"/>
                                <a:gd name="T16" fmla="+- 0 3277 3197"/>
                                <a:gd name="T17" fmla="*/ T16 w 81"/>
                                <a:gd name="T18" fmla="+- 0 1500 1441"/>
                                <a:gd name="T19" fmla="*/ 150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13">
                                  <a:moveTo>
                                    <a:pt x="80" y="59"/>
                                  </a:moveTo>
                                  <a:lnTo>
                                    <a:pt x="69" y="59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7"/>
                          <wps:cNvSpPr>
                            <a:spLocks/>
                          </wps:cNvSpPr>
                          <wps:spPr bwMode="auto">
                            <a:xfrm>
                              <a:off x="3197" y="1441"/>
                              <a:ext cx="81" cy="113"/>
                            </a:xfrm>
                            <a:custGeom>
                              <a:avLst/>
                              <a:gdLst>
                                <a:gd name="T0" fmla="+- 0 3277 3197"/>
                                <a:gd name="T1" fmla="*/ T0 w 81"/>
                                <a:gd name="T2" fmla="+- 0 1441 1441"/>
                                <a:gd name="T3" fmla="*/ 1441 h 113"/>
                                <a:gd name="T4" fmla="+- 0 3266 3197"/>
                                <a:gd name="T5" fmla="*/ T4 w 81"/>
                                <a:gd name="T6" fmla="+- 0 1441 1441"/>
                                <a:gd name="T7" fmla="*/ 1441 h 113"/>
                                <a:gd name="T8" fmla="+- 0 3266 3197"/>
                                <a:gd name="T9" fmla="*/ T8 w 81"/>
                                <a:gd name="T10" fmla="+- 0 1490 1441"/>
                                <a:gd name="T11" fmla="*/ 1490 h 113"/>
                                <a:gd name="T12" fmla="+- 0 3277 3197"/>
                                <a:gd name="T13" fmla="*/ T12 w 81"/>
                                <a:gd name="T14" fmla="+- 0 1490 1441"/>
                                <a:gd name="T15" fmla="*/ 1490 h 113"/>
                                <a:gd name="T16" fmla="+- 0 3277 3197"/>
                                <a:gd name="T17" fmla="*/ T16 w 81"/>
                                <a:gd name="T18" fmla="+- 0 1441 1441"/>
                                <a:gd name="T19" fmla="*/ 144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13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2" y="1439"/>
                              <a:ext cx="119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1" y="1439"/>
                              <a:ext cx="119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6" name="Group 12"/>
                        <wpg:cNvGrpSpPr>
                          <a:grpSpLocks/>
                        </wpg:cNvGrpSpPr>
                        <wpg:grpSpPr bwMode="auto">
                          <a:xfrm>
                            <a:off x="3646" y="1441"/>
                            <a:ext cx="58" cy="113"/>
                            <a:chOff x="3646" y="1441"/>
                            <a:chExt cx="58" cy="113"/>
                          </a:xfrm>
                        </wpg:grpSpPr>
                        <wps:wsp>
                          <wps:cNvPr id="237" name="Freeform 13"/>
                          <wps:cNvSpPr>
                            <a:spLocks/>
                          </wps:cNvSpPr>
                          <wps:spPr bwMode="auto">
                            <a:xfrm>
                              <a:off x="3646" y="1441"/>
                              <a:ext cx="58" cy="113"/>
                            </a:xfrm>
                            <a:custGeom>
                              <a:avLst/>
                              <a:gdLst>
                                <a:gd name="T0" fmla="+- 0 3657 3646"/>
                                <a:gd name="T1" fmla="*/ T0 w 58"/>
                                <a:gd name="T2" fmla="+- 0 1441 1441"/>
                                <a:gd name="T3" fmla="*/ 1441 h 113"/>
                                <a:gd name="T4" fmla="+- 0 3646 3646"/>
                                <a:gd name="T5" fmla="*/ T4 w 58"/>
                                <a:gd name="T6" fmla="+- 0 1441 1441"/>
                                <a:gd name="T7" fmla="*/ 1441 h 113"/>
                                <a:gd name="T8" fmla="+- 0 3646 3646"/>
                                <a:gd name="T9" fmla="*/ T8 w 58"/>
                                <a:gd name="T10" fmla="+- 0 1553 1441"/>
                                <a:gd name="T11" fmla="*/ 1553 h 113"/>
                                <a:gd name="T12" fmla="+- 0 3704 3646"/>
                                <a:gd name="T13" fmla="*/ T12 w 58"/>
                                <a:gd name="T14" fmla="+- 0 1553 1441"/>
                                <a:gd name="T15" fmla="*/ 1553 h 113"/>
                                <a:gd name="T16" fmla="+- 0 3704 3646"/>
                                <a:gd name="T17" fmla="*/ T16 w 58"/>
                                <a:gd name="T18" fmla="+- 0 1543 1441"/>
                                <a:gd name="T19" fmla="*/ 1543 h 113"/>
                                <a:gd name="T20" fmla="+- 0 3657 3646"/>
                                <a:gd name="T21" fmla="*/ T20 w 58"/>
                                <a:gd name="T22" fmla="+- 0 1543 1441"/>
                                <a:gd name="T23" fmla="*/ 1543 h 113"/>
                                <a:gd name="T24" fmla="+- 0 3657 3646"/>
                                <a:gd name="T25" fmla="*/ T24 w 58"/>
                                <a:gd name="T26" fmla="+- 0 1441 1441"/>
                                <a:gd name="T27" fmla="*/ 144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13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37232" id="Group 11" o:spid="_x0000_s1026" style="position:absolute;margin-left:33.75pt;margin-top:-43.5pt;width:113.25pt;height:73.4pt;z-index:251664384;mso-position-horizontal-relative:page" coordorigin="1162,17" coordsize="3356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">
                <v:group id="Group 94" o:spid="_x0000_s1027" style="position:absolute;left:2152;top:196;width:453;height:451" coordorigin="2152,196" coordsize="453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99" o:spid="_x0000_s1028" style="position:absolute;left:2152;top:196;width:453;height:451;visibility:visible;mso-wrap-style:square;v-text-anchor:top" coordsize="453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" path="m307,228r-82,l183,407r73,43l307,228xe" fillcolor="#f08b1d" stroked="f">
                    <v:path arrowok="t" o:connecttype="custom" o:connectlocs="307,424;225,424;183,603;256,646;307,424" o:connectangles="0,0,0,0,0"/>
                  </v:shape>
                  <v:shape id="Freeform 98" o:spid="_x0000_s1029" style="position:absolute;left:2152;top:196;width:453;height:451;visibility:visible;mso-wrap-style:square;v-text-anchor:top" coordsize="453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" path="m123,1r11,51l249,73r-27,70l,230r53,66l225,228r82,l309,219r65,-38l424,181r-9,-24l416,157,362,111r14,l423,72r-106,l267,29,123,1xe" fillcolor="#f08b1d" stroked="f">
                    <v:path arrowok="t" o:connecttype="custom" o:connectlocs="123,197;134,248;249,269;222,339;0,426;53,492;225,424;307,424;309,415;374,377;424,377;415,353;416,353;362,307;376,307;423,268;423,268;317,268;267,225;123,197" o:connectangles="0,0,0,0,0,0,0,0,0,0,0,0,0,0,0,0,0,0,0,0"/>
                  </v:shape>
                  <v:shape id="Freeform 97" o:spid="_x0000_s1030" style="position:absolute;left:2152;top:196;width:453;height:451;visibility:visible;mso-wrap-style:square;v-text-anchor:top" coordsize="453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" path="m424,181r-50,l412,291r40,-29l424,181xe" fillcolor="#f08b1d" stroked="f">
                    <v:path arrowok="t" o:connecttype="custom" o:connectlocs="424,377;374,377;412,487;452,458;424,377" o:connectangles="0,0,0,0,0"/>
                  </v:shape>
                  <v:shape id="Freeform 96" o:spid="_x0000_s1031" style="position:absolute;left:2152;top:196;width:453;height:451;visibility:visible;mso-wrap-style:square;v-text-anchor:top" coordsize="453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" path="m376,111r-14,l375,111r1,xe" fillcolor="#f08b1d" stroked="f">
                    <v:path arrowok="t" o:connecttype="custom" o:connectlocs="376,307;362,307;375,307;376,307" o:connectangles="0,0,0,0"/>
                  </v:shape>
                  <v:shape id="Freeform 95" o:spid="_x0000_s1032" style="position:absolute;left:2152;top:196;width:453;height:451;visibility:visible;mso-wrap-style:square;v-text-anchor:top" coordsize="453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" path="m367,l316,45r-1,13l317,72r106,l426,51,420,30,407,13,388,2,367,xe" fillcolor="#f08b1d" stroked="f">
                    <v:path arrowok="t" o:connecttype="custom" o:connectlocs="367,196;316,241;315,254;317,268;423,268;426,247;420,226;407,209;388,198;367,196" o:connectangles="0,0,0,0,0,0,0,0,0,0"/>
                  </v:shape>
                </v:group>
                <v:group id="Group 87" o:spid="_x0000_s1033" style="position:absolute;left:1538;top:79;width:464;height:466" coordorigin="1538,79" coordsize="46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93" o:spid="_x0000_s1034" style="position:absolute;left:1538;top:79;width:464;height:466;visibility:visible;mso-wrap-style:square;v-text-anchor:top" coordsize="46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" path="m276,173r-157,l170,228,155,465r82,-20l249,261r130,l276,180r,-7xe" fillcolor="#8dc63f" stroked="f">
                    <v:path arrowok="t" o:connecttype="custom" o:connectlocs="276,252;119,252;170,307;155,544;237,524;249,340;379,340;276,259;276,252" o:connectangles="0,0,0,0,0,0,0,0,0"/>
                  </v:shape>
                  <v:shape id="Freeform 92" o:spid="_x0000_s1035" style="position:absolute;left:1538;top:79;width:464;height:466;visibility:visible;mso-wrap-style:square;v-text-anchor:top" coordsize="46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" path="m379,261r-130,l394,375r69,-47l379,261xe" fillcolor="#8dc63f" stroked="f">
                    <v:path arrowok="t" o:connecttype="custom" o:connectlocs="379,340;249,340;394,454;463,407;379,340" o:connectangles="0,0,0,0,0"/>
                  </v:shape>
                  <v:shape id="Freeform 91" o:spid="_x0000_s1036" style="position:absolute;left:1538;top:79;width:464;height:466;visibility:visible;mso-wrap-style:square;v-text-anchor:top" coordsize="46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" path="m153,l132,5,114,18,103,36,99,57r5,22l112,91r10,10l134,108r13,3l86,138,,257r50,12l119,173r157,l270,106r124,l404,87r-203,l207,75r3,-14l209,47,205,34,192,15,174,4,153,xe" fillcolor="#8dc63f" stroked="f">
                    <v:path arrowok="t" o:connecttype="custom" o:connectlocs="153,79;132,84;114,97;103,115;99,136;104,158;112,170;122,180;134,187;147,190;86,217;0,336;50,348;119,252;276,252;270,185;394,185;404,166;201,166;207,154;210,140;209,126;205,113;192,94;174,83;153,79" o:connectangles="0,0,0,0,0,0,0,0,0,0,0,0,0,0,0,0,0,0,0,0,0,0,0,0,0,0"/>
                  </v:shape>
                  <v:shape id="Freeform 90" o:spid="_x0000_s1037" style="position:absolute;left:1538;top:79;width:464;height:466;visibility:visible;mso-wrap-style:square;v-text-anchor:top" coordsize="46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" path="m394,106r-124,l387,119r7,-13xe" fillcolor="#8dc63f" stroked="f">
                    <v:path arrowok="t" o:connecttype="custom" o:connectlocs="394,185;270,185;387,198;394,185" o:connectangles="0,0,0,0"/>
                  </v:shape>
                  <v:shape id="Freeform 89" o:spid="_x0000_s1038" style="position:absolute;left:1538;top:79;width:464;height:466;visibility:visible;mso-wrap-style:square;v-text-anchor:top" coordsize="46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" path="m266,58l201,87r203,l411,73,266,59r,-1xe" fillcolor="#8dc63f" stroked="f">
                    <v:path arrowok="t" o:connecttype="custom" o:connectlocs="266,137;201,166;404,166;411,152;266,138;266,137" o:connectangles="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8" o:spid="_x0000_s1039" type="#_x0000_t75" style="position:absolute;left:1307;top:309;width:389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">
                    <v:imagedata r:id="rId19" o:title=""/>
                  </v:shape>
                </v:group>
                <v:group id="Group 80" o:spid="_x0000_s1040" style="position:absolute;left:1917;top:17;width:391;height:445" coordorigin="1917,17" coordsize="39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86" o:spid="_x0000_s1041" style="position:absolute;left:1917;top:17;width:391;height:445;visibility:visible;mso-wrap-style:square;v-text-anchor:top" coordsize="39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" path="m191,440r-29,l189,444r2,-4xe" fillcolor="#ffcf00" stroked="f">
                    <v:path arrowok="t" o:connecttype="custom" o:connectlocs="191,457;162,457;189,461;191,457" o:connectangles="0,0,0,0"/>
                  </v:shape>
                  <v:shape id="Freeform 85" o:spid="_x0000_s1042" style="position:absolute;left:1917;top:17;width:391;height:445;visibility:visible;mso-wrap-style:square;v-text-anchor:top" coordsize="39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" path="m324,135r-209,l129,207,50,301r59,8l121,434r41,6l191,440,235,327r53,l243,225r1,-1l278,158r76,l324,135xe" fillcolor="#ffcf00" stroked="f">
                    <v:path arrowok="t" o:connecttype="custom" o:connectlocs="324,152;115,152;129,224;50,318;109,326;121,451;162,457;191,457;235,344;288,344;243,242;244,241;278,175;354,175;324,152" o:connectangles="0,0,0,0,0,0,0,0,0,0,0,0,0,0,0"/>
                  </v:shape>
                  <v:shape id="Freeform 84" o:spid="_x0000_s1043" style="position:absolute;left:1917;top:17;width:391;height:445;visibility:visible;mso-wrap-style:square;v-text-anchor:top" coordsize="39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" path="m288,327r-53,l292,335r-4,-8xe" fillcolor="#ffcf00" stroked="f">
                    <v:path arrowok="t" o:connecttype="custom" o:connectlocs="288,344;235,344;292,352;288,344" o:connectangles="0,0,0,0"/>
                  </v:shape>
                  <v:shape id="Freeform 83" o:spid="_x0000_s1044" style="position:absolute;left:1917;top:17;width:391;height:445;visibility:visible;mso-wrap-style:square;v-text-anchor:top" coordsize="39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" path="m354,158r-76,l370,231r21,-44l354,158xe" fillcolor="#ffcf00" stroked="f">
                    <v:path arrowok="t" o:connecttype="custom" o:connectlocs="354,175;278,175;370,248;391,204;354,175" o:connectangles="0,0,0,0,0"/>
                  </v:shape>
                  <v:shape id="Freeform 82" o:spid="_x0000_s1045" style="position:absolute;left:1917;top:17;width:391;height:445;visibility:visible;mso-wrap-style:square;v-text-anchor:top" coordsize="39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" path="m105,88r,1l,131r7,49l115,135r209,l300,116r-63,-9l249,100r1,-1l181,99,105,88xe" fillcolor="#ffcf00" stroked="f">
                    <v:path arrowok="t" o:connecttype="custom" o:connectlocs="105,105;105,106;0,148;7,197;115,152;324,152;300,133;300,133;237,124;249,117;250,116;181,116;105,105" o:connectangles="0,0,0,0,0,0,0,0,0,0,0,0,0"/>
                  </v:shape>
                  <v:shape id="Freeform 81" o:spid="_x0000_s1046" style="position:absolute;left:1917;top:17;width:391;height:445;visibility:visible;mso-wrap-style:square;v-text-anchor:top" coordsize="39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" path="m224,l169,27r-8,36l165,76r7,13l181,99r69,l259,90r8,-13l271,63,269,41,260,21,244,7,224,xe" fillcolor="#ffcf00" stroked="f">
                    <v:path arrowok="t" o:connecttype="custom" o:connectlocs="224,17;169,44;161,80;165,93;172,106;181,116;250,116;259,107;267,94;271,80;269,58;260,38;244,24;224,17" o:connectangles="0,0,0,0,0,0,0,0,0,0,0,0,0,0"/>
                  </v:shape>
                </v:group>
                <v:group id="Group 70" o:spid="_x0000_s1047" style="position:absolute;left:2384;top:459;width:440;height:410" coordorigin="2384,459" coordsize="4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79" o:spid="_x0000_s1048" style="position:absolute;left:2384;top:459;width:440;height:410;visibility:visible;mso-wrap-style:square;v-text-anchor:top" coordsize="4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" path="m363,261r-121,l242,262r75,3l291,379r42,30l364,266r1,l363,261xe" fillcolor="#d11241" stroked="f">
                    <v:path arrowok="t" o:connecttype="custom" o:connectlocs="363,720;242,720;242,721;317,724;291,838;333,868;364,725;365,725;363,720" o:connectangles="0,0,0,0,0,0,0,0,0"/>
                  </v:shape>
                  <v:shape id="Freeform 78" o:spid="_x0000_s1049" style="position:absolute;left:2384;top:459;width:440;height:410;visibility:visible;mso-wrap-style:square;v-text-anchor:top" coordsize="4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" path="m210,298r-64,l163,353r47,-55xe" fillcolor="#d11241" stroked="f">
                    <v:path arrowok="t" o:connecttype="custom" o:connectlocs="210,757;146,757;163,812;210,757" o:connectangles="0,0,0,0"/>
                  </v:shape>
                  <v:shape id="Freeform 77" o:spid="_x0000_s1050" style="position:absolute;left:2384;top:459;width:440;height:410;visibility:visible;mso-wrap-style:square;v-text-anchor:top" coordsize="4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" path="m225,281r-212,l21,307r125,-9l210,298r15,-17xe" fillcolor="#d11241" stroked="f">
                    <v:path arrowok="t" o:connecttype="custom" o:connectlocs="225,740;13,740;21,766;146,757;210,757;225,740" o:connectangles="0,0,0,0,0,0"/>
                  </v:shape>
                  <v:shape id="Freeform 76" o:spid="_x0000_s1051" style="position:absolute;left:2384;top:459;width:440;height:410;visibility:visible;mso-wrap-style:square;v-text-anchor:top" coordsize="4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" path="m90,120r18,57l,241r13,40l225,281r17,-20l363,261,346,206r74,l433,190r6,-21l437,152r-108,l329,151r-120,l90,120xe" fillcolor="#d11241" stroked="f">
                    <v:path arrowok="t" o:connecttype="custom" o:connectlocs="90,579;108,636;0,700;13,740;225,740;242,720;363,720;346,665;420,665;433,649;439,628;437,611;329,611;329,610;209,610;90,579" o:connectangles="0,0,0,0,0,0,0,0,0,0,0,0,0,0,0,0"/>
                  </v:shape>
                  <v:shape id="Freeform 75" o:spid="_x0000_s1052" style="position:absolute;left:2384;top:459;width:440;height:410;visibility:visible;mso-wrap-style:square;v-text-anchor:top" coordsize="4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" path="m365,266r-1,l365,266xe" fillcolor="#d11241" stroked="f">
                    <v:path arrowok="t" o:connecttype="custom" o:connectlocs="365,725;364,725;365,725" o:connectangles="0,0,0"/>
                  </v:shape>
                  <v:shape id="Freeform 74" o:spid="_x0000_s1053" style="position:absolute;left:2384;top:459;width:440;height:410;visibility:visible;mso-wrap-style:square;v-text-anchor:top" coordsize="4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" path="m420,206r-74,l358,214r13,5l385,220r15,-3l420,206xe" fillcolor="#d11241" stroked="f">
                    <v:path arrowok="t" o:connecttype="custom" o:connectlocs="420,665;346,665;358,673;371,678;385,679;400,676;420,665;420,665" o:connectangles="0,0,0,0,0,0,0,0"/>
                  </v:shape>
                  <v:shape id="Freeform 73" o:spid="_x0000_s1054" style="position:absolute;left:2384;top:459;width:440;height:410;visibility:visible;mso-wrap-style:square;v-text-anchor:top" coordsize="4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" path="m389,109r-55,30l329,152r108,l437,148,426,128,409,115r-20,-6xe" fillcolor="#d11241" stroked="f">
                    <v:path arrowok="t" o:connecttype="custom" o:connectlocs="389,568;334,598;329,611;437,611;437,607;426,587;409,574;389,568" o:connectangles="0,0,0,0,0,0,0,0"/>
                  </v:shape>
                  <v:shape id="Freeform 72" o:spid="_x0000_s1055" style="position:absolute;left:2384;top:459;width:440;height:410;visibility:visible;mso-wrap-style:square;v-text-anchor:top" coordsize="4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" path="m220,l181,28r87,79l209,151r120,l306,79,220,xe" fillcolor="#d11241" stroked="f">
                    <v:path arrowok="t" o:connecttype="custom" o:connectlocs="220,459;181,487;181,487;268,566;209,610;329,610;306,538;306,538;220,459" o:connectangles="0,0,0,0,0,0,0,0,0"/>
                  </v:shape>
                  <v:shape id="Freeform 71" o:spid="_x0000_s1056" style="position:absolute;left:2384;top:459;width:440;height:410;visibility:visible;mso-wrap-style:square;v-text-anchor:top" coordsize="4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" path="m306,79r,xe" fillcolor="#d11241" stroked="f">
                    <v:path arrowok="t" o:connecttype="custom" o:connectlocs="306,538;306,538" o:connectangles="0,0"/>
                  </v:shape>
                </v:group>
                <v:group id="Group 64" o:spid="_x0000_s1057" style="position:absolute;left:1162;top:637;width:449;height:421" coordorigin="1162,637" coordsize="449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69" o:spid="_x0000_s1058" style="position:absolute;left:1162;top:637;width:449;height:421;visibility:visible;mso-wrap-style:square;v-text-anchor:top" coordsize="449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" path="m324,224r-222,l100,290r67,130l200,380,145,276r72,-21l377,255,324,224xe" fillcolor="#27318b" stroked="f">
                    <v:path arrowok="t" o:connecttype="custom" o:connectlocs="324,861;102,861;100,927;167,1057;200,1017;145,913;217,892;377,892;324,861" o:connectangles="0,0,0,0,0,0,0,0,0"/>
                  </v:shape>
                  <v:shape id="Freeform 68" o:spid="_x0000_s1059" style="position:absolute;left:1162;top:637;width:449;height:421;visibility:visible;mso-wrap-style:square;v-text-anchor:top" coordsize="449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" path="m377,255r-160,l423,374r18,-82l377,255xe" fillcolor="#27318b" stroked="f">
                    <v:path arrowok="t" o:connecttype="custom" o:connectlocs="377,892;217,892;423,1011;441,929;377,892" o:connectangles="0,0,0,0,0"/>
                  </v:shape>
                  <v:shape id="Freeform 67" o:spid="_x0000_s1060" style="position:absolute;left:1162;top:637;width:449;height:421;visibility:visible;mso-wrap-style:square;v-text-anchor:top" coordsize="449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" path="m59,137r-22,3l18,151,6,169,,190r4,22l15,230r17,12l54,247r14,-1l82,242r11,-8l102,224r222,l282,199r73,-34l105,165,96,154,86,145,73,139,59,137xe" fillcolor="#27318b" stroked="f">
                    <v:path arrowok="t" o:connecttype="custom" o:connectlocs="59,774;37,777;18,788;6,806;0,827;4,849;15,867;32,879;54,884;68,883;82,879;93,871;102,861;324,861;282,836;355,802;105,802;96,791;86,782;73,776;59,774" o:connectangles="0,0,0,0,0,0,0,0,0,0,0,0,0,0,0,0,0,0,0,0,0"/>
                  </v:shape>
                  <v:shape id="Freeform 66" o:spid="_x0000_s1061" style="position:absolute;left:1162;top:637;width:449;height:421;visibility:visible;mso-wrap-style:square;v-text-anchor:top" coordsize="449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" path="m167,l108,94r-3,71l355,165r55,-26l222,139,152,111,163,94r-55,l163,94,215,14,167,xe" fillcolor="#27318b" stroked="f">
                    <v:path arrowok="t" o:connecttype="custom" o:connectlocs="167,637;108,731;108,731;105,802;355,802;410,776;222,776;152,748;163,731;108,731;108,731;163,731;215,651;167,637" o:connectangles="0,0,0,0,0,0,0,0,0,0,0,0,0,0"/>
                  </v:shape>
                  <v:shape id="Freeform 65" o:spid="_x0000_s1062" style="position:absolute;left:1162;top:637;width:449;height:421;visibility:visible;mso-wrap-style:square;v-text-anchor:top" coordsize="449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" path="m437,37l222,139r188,l448,121,437,37xe" fillcolor="#27318b" stroked="f">
                    <v:path arrowok="t" o:connecttype="custom" o:connectlocs="437,674;222,776;410,776;448,758;437,674" o:connectangles="0,0,0,0,0"/>
                  </v:shape>
                </v:group>
                <v:group id="Group 56" o:spid="_x0000_s1063" style="position:absolute;left:1278;top:1003;width:403;height:369" coordorigin="1278,1003" coordsize="40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3" o:spid="_x0000_s1064" style="position:absolute;left:1278;top:1003;width:403;height:369;visibility:visible;mso-wrap-style:square;v-text-anchor:top" coordsize="40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" path="m259,302r-106,l284,368r3,-52l259,302xe" fillcolor="#9370b1" stroked="f">
                    <v:path arrowok="t" o:connecttype="custom" o:connectlocs="259,1305;153,1305;284,1371;287,1319;259,1305" o:connectangles="0,0,0,0,0"/>
                  </v:shape>
                  <v:shape id="Freeform 62" o:spid="_x0000_s1065" style="position:absolute;left:1278;top:1003;width:403;height:369;visibility:visible;mso-wrap-style:square;v-text-anchor:top" coordsize="40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" path="m202,238r-92,l153,303r106,-1l182,265r20,-27xe" fillcolor="#9370b1" stroked="f">
                    <v:path arrowok="t" o:connecttype="custom" o:connectlocs="202,1241;110,1241;153,1306;259,1305;182,1268;202,1241" o:connectangles="0,0,0,0,0,0"/>
                  </v:shape>
                  <v:shape id="Freeform 61" o:spid="_x0000_s1066" style="position:absolute;left:1278;top:1003;width:403;height:369;visibility:visible;mso-wrap-style:square;v-text-anchor:top" coordsize="40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" path="m52,186l,231r,21l8,272r16,16l43,296r22,l85,288,97,278r8,-12l109,252r1,-14l202,238r24,-32l349,203r-8,-11l80,192,66,187,52,186xe" fillcolor="#9370b1" stroked="f">
                    <v:path arrowok="t" o:connecttype="custom" o:connectlocs="52,1189;0,1234;0,1255;8,1275;24,1291;43,1299;65,1299;85,1291;97,1281;105,1269;109,1255;110,1241;202,1241;226,1209;349,1206;341,1195;80,1195;66,1190;52,1189" o:connectangles="0,0,0,0,0,0,0,0,0,0,0,0,0,0,0,0,0,0,0"/>
                  </v:shape>
                  <v:shape id="Freeform 60" o:spid="_x0000_s1067" style="position:absolute;left:1278;top:1003;width:403;height:369;visibility:visible;mso-wrap-style:square;v-text-anchor:top" coordsize="40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" path="m84,11l37,24r8,114l44,138r36,54l341,192,316,153r25,-26l91,127,84,11xe" fillcolor="#9370b1" stroked="f">
                    <v:path arrowok="t" o:connecttype="custom" o:connectlocs="84,1014;37,1027;45,1141;44,1141;80,1195;341,1195;316,1156;341,1130;91,1130;84,1014" o:connectangles="0,0,0,0,0,0,0,0,0,0"/>
                  </v:shape>
                  <v:shape id="Freeform 59" o:spid="_x0000_s1068" style="position:absolute;left:1278;top:1003;width:403;height:369;visibility:visible;mso-wrap-style:square;v-text-anchor:top" coordsize="40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" path="m163,109l91,127r250,l357,109r-193,l163,109xe" fillcolor="#9370b1" stroked="f">
                    <v:path arrowok="t" o:connecttype="custom" o:connectlocs="163,1112;91,1130;341,1130;357,1112;164,1112;163,1112" o:connectangles="0,0,0,0,0,0"/>
                  </v:shape>
                  <v:shape id="Freeform 58" o:spid="_x0000_s1069" style="position:absolute;left:1278;top:1003;width:403;height:369;visibility:visible;mso-wrap-style:square;v-text-anchor:top" coordsize="40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" path="m215,l164,109r193,l402,62,392,47r-146,l215,xe" fillcolor="#9370b1" stroked="f">
                    <v:path arrowok="t" o:connecttype="custom" o:connectlocs="215,1003;164,1112;357,1112;402,1065;392,1050;246,1050;215,1003" o:connectangles="0,0,0,0,0,0,0"/>
                  </v:shape>
                  <v:shape id="Freeform 57" o:spid="_x0000_s1070" style="position:absolute;left:1278;top:1003;width:403;height:369;visibility:visible;mso-wrap-style:square;v-text-anchor:top" coordsize="40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" path="m364,4l246,47r146,l364,4xe" fillcolor="#9370b1" stroked="f">
                    <v:path arrowok="t" o:connecttype="custom" o:connectlocs="364,1007;246,1050;392,1050;364,1007" o:connectangles="0,0,0,0"/>
                  </v:shape>
                </v:group>
                <v:group id="Group 54" o:spid="_x0000_s1071" style="position:absolute;left:2352;top:982;width:2;height:335" coordorigin="2352,982" coordsize="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55" o:spid="_x0000_s1072" style="position:absolute;left:2352;top:982;width:2;height:335;visibility:visible;mso-wrap-style:square;v-text-anchor:top" coordsize="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" path="m,l,335e" filled="f" strokecolor="#850c70" strokeweight="1.2471mm">
                    <v:path arrowok="t" o:connecttype="custom" o:connectlocs="0,982;0,1317" o:connectangles="0,0"/>
                  </v:shape>
                </v:group>
                <v:group id="Group 51" o:spid="_x0000_s1073" style="position:absolute;left:2309;top:848;width:95;height:98" coordorigin="2309,848" coordsize="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53" o:spid="_x0000_s1074" style="position:absolute;left:2309;top:848;width:95;height:98;visibility:visible;mso-wrap-style:square;v-text-anchor:top" coordsize="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" path="m47,l29,4,14,14,4,30,,49,4,68,14,84,29,94r18,4l66,94,81,84,91,68,95,49,91,30,81,14,66,4,47,xe" fillcolor="#850c70" stroked="f">
                    <v:path arrowok="t" o:connecttype="custom" o:connectlocs="47,848;29,852;14,862;4,878;0,897;4,916;14,932;29,942;47,946;66,942;81,932;91,916;95,897;91,878;81,862;66,852;47,848" o:connectangles="0,0,0,0,0,0,0,0,0,0,0,0,0,0,0,0,0"/>
                  </v:shape>
                  <v:shape id="Picture 52" o:spid="_x0000_s1075" type="#_x0000_t75" style="position:absolute;left:2442;top:962;width:26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">
                    <v:imagedata r:id="rId20" o:title=""/>
                  </v:shape>
                </v:group>
                <v:group id="Group 46" o:spid="_x0000_s1076" style="position:absolute;left:1713;top:647;width:616;height:680" coordorigin="1713,647" coordsize="61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50" o:spid="_x0000_s1077" style="position:absolute;left:1713;top:647;width:616;height:680;visibility:visible;mso-wrap-style:square;v-text-anchor:top" coordsize="61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" path="m128,l,,320,680,416,460r-97,l128,xe" fillcolor="#850c70" stroked="f">
                    <v:path arrowok="t" o:connecttype="custom" o:connectlocs="128,647;0,647;320,1327;416,1107;319,1107;128,647" o:connectangles="0,0,0,0,0,0"/>
                  </v:shape>
                  <v:shape id="Freeform 49" o:spid="_x0000_s1078" style="position:absolute;left:1713;top:647;width:616;height:680;visibility:visible;mso-wrap-style:square;v-text-anchor:top" coordsize="61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" path="m616,1l500,1,319,460r97,l616,1xe" fillcolor="#850c70" stroked="f">
                    <v:path arrowok="t" o:connecttype="custom" o:connectlocs="616,648;500,648;319,1107;416,1107;616,648" o:connectangles="0,0,0,0,0"/>
                  </v:shape>
                  <v:shape id="Picture 48" o:spid="_x0000_s1079" type="#_x0000_t75" style="position:absolute;left:3168;top:968;width:160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">
                    <v:imagedata r:id="rId21" o:title=""/>
                  </v:shape>
                  <v:shape id="Picture 47" o:spid="_x0000_s1080" type="#_x0000_t75" style="position:absolute;left:2741;top:962;width:35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">
                    <v:imagedata r:id="rId22" o:title=""/>
                  </v:shape>
                </v:group>
                <v:group id="Group 39" o:spid="_x0000_s1081" style="position:absolute;left:3335;top:961;width:1183;height:515" coordorigin="3335,961" coordsize="1183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5" o:spid="_x0000_s1082" style="position:absolute;left:3684;top:962;width:359;height:514;visibility:visible;mso-wrap-style:square;v-text-anchor:top" coordsize="359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" path="m72,412r,79l83,498r15,5l110,506r5,1l121,508r25,4l158,513r12,1l247,501r59,-35l317,449r-157,l137,447r-23,-7l92,429,72,412xe" fillcolor="#850c70" stroked="f">
                    <v:path arrowok="t" o:connecttype="custom" o:connectlocs="72,1374;72,1453;83,1460;98,1465;110,1468;115,1469;121,1470;146,1474;158,1475;170,1476;247,1463;306,1428;317,1411;160,1411;137,1409;114,1402;92,1391;72,1374" o:connectangles="0,0,0,0,0,0,0,0,0,0,0,0,0,0,0,0,0,0"/>
                  </v:shape>
                  <v:shape id="Freeform 44" o:spid="_x0000_s1083" style="position:absolute;left:3738;top:962;width:359;height:514;visibility:visible;mso-wrap-style:square;v-text-anchor:top" coordsize="359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" path="m358,318r-67,l293,319r-11,53l259,413r-40,27l160,449r157,l344,410r14,-74l358,318xe" fillcolor="#850c70" stroked="f">
                    <v:path arrowok="t" o:connecttype="custom" o:connectlocs="358,1280;291,1280;293,1281;282,1334;259,1375;219,1402;160,1411;317,1411;344,1372;358,1298;358,1280" o:connectangles="0,0,0,0,0,0,0,0,0,0,0"/>
                  </v:shape>
                  <v:shape id="Freeform 43" o:spid="_x0000_s1084" style="position:absolute;left:3738;top:962;width:359;height:514;visibility:visible;mso-wrap-style:square;v-text-anchor:top" coordsize="359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" path="m188,l115,15,55,55,15,113,,183r15,70l55,311r60,40l188,365r27,-2l244,356r26,-15l291,318r67,l358,296r-170,l140,289,103,268,78,233,70,184r9,-46l105,102,142,79r46,-9l343,70,333,61r-5,-4l298,36,265,18,228,5,188,xe" fillcolor="#850c70" stroked="f">
                    <v:path arrowok="t" o:connecttype="custom" o:connectlocs="188,962;115,977;55,1017;15,1075;0,1145;15,1215;55,1273;115,1313;188,1327;215,1325;244,1318;270,1303;291,1280;358,1280;358,1258;188,1258;140,1251;103,1230;78,1195;70,1146;79,1100;105,1064;142,1041;188,1032;343,1032;343,1032;333,1023;328,1019;298,998;265,980;228,967;188,962" o:connectangles="0,0,0,0,0,0,0,0,0,0,0,0,0,0,0,0,0,0,0,0,0,0,0,0,0,0,0,0,0,0,0,0"/>
                  </v:shape>
                  <v:shape id="Freeform 42" o:spid="_x0000_s1085" style="position:absolute;left:3738;top:962;width:359;height:514;visibility:visible;mso-wrap-style:square;v-text-anchor:top" coordsize="359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" path="m343,70r-155,l216,74r26,10l266,98r22,16l288,256r-13,9l256,279r-28,11l188,296r170,l358,110r,-8l358,98r,-12l353,79,343,70xe" fillcolor="#850c70" stroked="f">
                    <v:path arrowok="t" o:connecttype="custom" o:connectlocs="343,1032;188,1032;216,1036;242,1046;266,1060;288,1076;288,1218;275,1227;256,1241;228,1252;188,1258;358,1258;358,1072;358,1064;358,1060;358,1048;353,1041;343,1032" o:connectangles="0,0,0,0,0,0,0,0,0,0,0,0,0,0,0,0,0,0"/>
                  </v:shape>
                  <v:shape id="Picture 41" o:spid="_x0000_s1086" type="#_x0000_t75" style="position:absolute;left:4141;top:962;width:37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">
                    <v:imagedata r:id="rId23" o:title=""/>
                  </v:shape>
                  <v:shape id="Picture 40" o:spid="_x0000_s1087" type="#_x0000_t75" style="position:absolute;left:3335;top:961;width:35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">
                    <v:imagedata r:id="rId24" o:title=""/>
                  </v:shape>
                </v:group>
                <v:group id="Group 36" o:spid="_x0000_s1088" style="position:absolute;left:2036;top:1441;width:75;height:113" coordorigin="2036,1441" coordsize="7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38" o:spid="_x0000_s1089" style="position:absolute;left:2036;top:1441;width:75;height:113;visibility:visible;mso-wrap-style:square;v-text-anchor:top" coordsize="7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" path="m47,l,,,112r11,l11,67r36,l54,64r6,-4l65,57r-54,l11,10r54,l60,6,54,2,47,xe" fillcolor="#0093d0" stroked="f">
                    <v:path arrowok="t" o:connecttype="custom" o:connectlocs="47,1441;0,1441;0,1553;11,1553;11,1508;47,1508;54,1505;60,1501;65,1498;11,1498;11,1451;65,1451;60,1447;54,1443;47,1441" o:connectangles="0,0,0,0,0,0,0,0,0,0,0,0,0,0,0"/>
                  </v:shape>
                  <v:shape id="Freeform 37" o:spid="_x0000_s1090" style="position:absolute;left:2036;top:1441;width:75;height:113;visibility:visible;mso-wrap-style:square;v-text-anchor:top" coordsize="7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" path="m65,10r-22,l59,17r4,8l63,42r-4,8l50,54r-7,3l65,57r3,-2l74,45r,-23l68,12,65,10xe" fillcolor="#0093d0" stroked="f">
                    <v:path arrowok="t" o:connecttype="custom" o:connectlocs="65,1451;43,1451;59,1458;63,1466;63,1483;59,1491;50,1495;43,1498;65,1498;68,1496;74,1486;74,1463;68,1453;65,1451" o:connectangles="0,0,0,0,0,0,0,0,0,0,0,0,0,0"/>
                  </v:shape>
                </v:group>
                <v:group id="Group 31" o:spid="_x0000_s1091" style="position:absolute;left:2152;top:1441;width:77;height:113" coordorigin="2152,1441" coordsize="7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35" o:spid="_x0000_s1092" style="position:absolute;left:2152;top:1441;width:77;height:113;visibility:visible;mso-wrap-style:square;v-text-anchor:top" coordsize="7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" path="m44,l,,,112r11,l11,10r58,l51,2,44,xe" fillcolor="#0093d0" stroked="f">
                    <v:path arrowok="t" o:connecttype="custom" o:connectlocs="44,1441;0,1441;0,1553;11,1553;11,1451;69,1451;51,1443;44,1441" o:connectangles="0,0,0,0,0,0,0,0"/>
                  </v:shape>
                  <v:shape id="Freeform 34" o:spid="_x0000_s1093" style="position:absolute;left:2152;top:1441;width:77;height:113;visibility:visible;mso-wrap-style:square;v-text-anchor:top" coordsize="7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" path="m69,10r-29,l46,11r7,3l60,18r5,9l65,46,59,56,46,60r-5,1l22,61r38,51l74,112,43,70,57,67,68,59,74,48,76,36r,-14l69,10xe" fillcolor="#0093d0" stroked="f">
                    <v:path arrowok="t" o:connecttype="custom" o:connectlocs="69,1451;40,1451;46,1452;53,1455;60,1459;65,1468;65,1487;59,1497;46,1501;41,1502;22,1502;60,1553;74,1553;43,1511;57,1508;68,1500;74,1489;76,1477;76,1463;69,1451" o:connectangles="0,0,0,0,0,0,0,0,0,0,0,0,0,0,0,0,0,0,0,0"/>
                  </v:shape>
                  <v:shape id="Picture 33" o:spid="_x0000_s1094" type="#_x0000_t75" style="position:absolute;left:2272;top:1435;width:178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">
                    <v:imagedata r:id="rId25" o:title=""/>
                  </v:shape>
                  <v:shape id="Picture 32" o:spid="_x0000_s1095" type="#_x0000_t75" style="position:absolute;left:2491;top:1441;width:109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">
                    <v:imagedata r:id="rId26" o:title=""/>
                  </v:shape>
                </v:group>
                <v:group id="Group 28" o:spid="_x0000_s1096" style="position:absolute;left:2639;top:1441;width:77;height:113" coordorigin="2639,1441" coordsize="7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0" o:spid="_x0000_s1097" style="position:absolute;left:2639;top:1441;width:77;height:113;visibility:visible;mso-wrap-style:square;v-text-anchor:top" coordsize="7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" path="m43,l,,,112r11,l11,10r57,l51,2,43,xe" fillcolor="#0093d0" stroked="f">
                    <v:path arrowok="t" o:connecttype="custom" o:connectlocs="43,1441;0,1441;0,1553;11,1553;11,1451;68,1451;51,1443;43,1441" o:connectangles="0,0,0,0,0,0,0,0"/>
                  </v:shape>
                  <v:shape id="Freeform 29" o:spid="_x0000_s1098" style="position:absolute;left:2639;top:1441;width:77;height:113;visibility:visible;mso-wrap-style:square;v-text-anchor:top" coordsize="7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" path="m68,10r-28,l46,11r6,3l60,18r5,9l65,46,58,56,46,60r-5,1l22,61r38,51l74,112,42,70,57,67,67,59,74,48,76,36r,-14l68,10xe" fillcolor="#0093d0" stroked="f">
                    <v:path arrowok="t" o:connecttype="custom" o:connectlocs="68,1451;40,1451;46,1452;52,1455;60,1459;65,1468;65,1487;58,1497;46,1501;41,1502;22,1502;60,1553;74,1553;42,1511;57,1508;67,1500;74,1489;76,1477;76,1463;68,1451" o:connectangles="0,0,0,0,0,0,0,0,0,0,0,0,0,0,0,0,0,0,0,0"/>
                  </v:shape>
                </v:group>
                <v:group id="Group 25" o:spid="_x0000_s1099" style="position:absolute;left:2746;top:1441;width:90;height:113" coordorigin="2746,1441" coordsize="9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7" o:spid="_x0000_s1100" style="position:absolute;left:2746;top:1441;width:90;height:113;visibility:visible;mso-wrap-style:square;v-text-anchor:top" coordsize="9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" path="m12,l,,39,75r,37l50,112r,-37l56,63r-12,l12,xe" fillcolor="#0093d0" stroked="f">
                    <v:path arrowok="t" o:connecttype="custom" o:connectlocs="12,1441;0,1441;39,1516;39,1553;50,1553;50,1516;56,1504;44,1504;12,1441" o:connectangles="0,0,0,0,0,0,0,0,0"/>
                  </v:shape>
                  <v:shape id="Freeform 26" o:spid="_x0000_s1101" style="position:absolute;left:2746;top:1441;width:90;height:113;visibility:visible;mso-wrap-style:square;v-text-anchor:top" coordsize="9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" path="m90,l77,,44,63r12,l90,xe" fillcolor="#0093d0" stroked="f">
                    <v:path arrowok="t" o:connecttype="custom" o:connectlocs="90,1441;77,1441;44,1504;56,1504;90,1441" o:connectangles="0,0,0,0,0"/>
                  </v:shape>
                </v:group>
                <v:group id="Group 20" o:spid="_x0000_s1102" style="position:absolute;left:2935;top:1439;width:69;height:117" coordorigin="2935,1439" coordsize="6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4" o:spid="_x0000_s1103" style="position:absolute;left:2935;top:1439;width:69;height:117;visibility:visible;mso-wrap-style:square;v-text-anchor:top" coordsize="6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" path="m12,83l,83,4,98r8,11l23,114r12,2l49,113r10,-7l21,106,12,97r,-14xe" fillcolor="#0093d0" stroked="f">
                    <v:path arrowok="t" o:connecttype="custom" o:connectlocs="12,1522;0,1522;4,1537;12,1548;23,1553;35,1555;49,1552;59,1545;21,1545;12,1536;12,1522" o:connectangles="0,0,0,0,0,0,0,0,0,0,0"/>
                  </v:shape>
                  <v:shape id="Freeform 23" o:spid="_x0000_s1104" style="position:absolute;left:2935;top:1439;width:69;height:117;visibility:visible;mso-wrap-style:square;v-text-anchor:top" coordsize="6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" path="m35,l23,2,13,8,6,18,3,30,7,44,57,66r,31l47,106r12,l66,96,69,83,68,78,15,43r,-23l22,10r36,l57,9,47,2,35,xe" fillcolor="#0093d0" stroked="f">
                    <v:path arrowok="t" o:connecttype="custom" o:connectlocs="35,1439;23,1441;13,1447;6,1457;3,1469;7,1483;57,1505;57,1536;47,1545;59,1545;66,1535;69,1522;68,1517;15,1482;15,1459;22,1449;58,1449;57,1448;47,1441;35,1439" o:connectangles="0,0,0,0,0,0,0,0,0,0,0,0,0,0,0,0,0,0,0,0"/>
                  </v:shape>
                  <v:shape id="Freeform 22" o:spid="_x0000_s1105" style="position:absolute;left:2935;top:1439;width:69;height:117;visibility:visible;mso-wrap-style:square;v-text-anchor:top" coordsize="6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" path="m58,10r-12,l55,19r,11l66,30,64,19,58,10xe" fillcolor="#0093d0" stroked="f">
                    <v:path arrowok="t" o:connecttype="custom" o:connectlocs="58,1449;46,1449;55,1458;55,1469;66,1469;64,1458;58,1449" o:connectangles="0,0,0,0,0,0,0"/>
                  </v:shape>
                  <v:shape id="Picture 21" o:spid="_x0000_s1106" type="#_x0000_t75" style="position:absolute;left:3041;top:1439;width:11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">
                    <v:imagedata r:id="rId27" o:title=""/>
                  </v:shape>
                </v:group>
                <v:group id="Group 14" o:spid="_x0000_s1107" style="position:absolute;left:3197;top:1441;width:81;height:113" coordorigin="3197,1441" coordsize="8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9" o:spid="_x0000_s1108" style="position:absolute;left:3197;top:1441;width:81;height:113;visibility:visible;mso-wrap-style:square;v-text-anchor:top" coordsize="8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" path="m11,l,,,112r11,l11,59r69,l80,49r-69,l11,xe" fillcolor="#0093d0" stroked="f">
                    <v:path arrowok="t" o:connecttype="custom" o:connectlocs="11,1441;0,1441;0,1553;11,1553;11,1500;80,1500;80,1490;11,1490;11,1441" o:connectangles="0,0,0,0,0,0,0,0,0"/>
                  </v:shape>
                  <v:shape id="Freeform 18" o:spid="_x0000_s1109" style="position:absolute;left:3197;top:1441;width:81;height:113;visibility:visible;mso-wrap-style:square;v-text-anchor:top" coordsize="8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" path="m80,59r-11,l69,112r11,l80,59xe" fillcolor="#0093d0" stroked="f">
                    <v:path arrowok="t" o:connecttype="custom" o:connectlocs="80,1500;69,1500;69,1553;80,1553;80,1500" o:connectangles="0,0,0,0,0"/>
                  </v:shape>
                  <v:shape id="Freeform 17" o:spid="_x0000_s1110" style="position:absolute;left:3197;top:1441;width:81;height:113;visibility:visible;mso-wrap-style:square;v-text-anchor:top" coordsize="8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" path="m80,l69,r,49l80,49,80,xe" fillcolor="#0093d0" stroked="f">
                    <v:path arrowok="t" o:connecttype="custom" o:connectlocs="80,1441;69,1441;69,1490;80,1490;80,1441" o:connectangles="0,0,0,0,0"/>
                  </v:shape>
                  <v:shape id="Picture 16" o:spid="_x0000_s1111" type="#_x0000_t75" style="position:absolute;left:3322;top:1439;width:11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">
                    <v:imagedata r:id="rId28" o:title=""/>
                  </v:shape>
                  <v:shape id="Picture 15" o:spid="_x0000_s1112" type="#_x0000_t75" style="position:absolute;left:3481;top:1439;width:11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">
                    <v:imagedata r:id="rId29" o:title=""/>
                  </v:shape>
                </v:group>
                <v:group id="Group 12" o:spid="_x0000_s1113" style="position:absolute;left:3646;top:1441;width:58;height:113" coordorigin="3646,1441" coordsize="5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3" o:spid="_x0000_s1114" style="position:absolute;left:3646;top:1441;width:58;height:113;visibility:visible;mso-wrap-style:square;v-text-anchor:top" coordsize="5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" path="m11,l,,,112r58,l58,102r-47,l11,xe" fillcolor="#0093d0" stroked="f">
                    <v:path arrowok="t" o:connecttype="custom" o:connectlocs="11,1441;0,1441;0,1553;58,1553;58,1543;11,1543;11,1441" o:connectangles="0,0,0,0,0,0,0"/>
                  </v:shape>
                </v:group>
                <w10:wrap anchorx="page"/>
              </v:group>
            </w:pict>
          </mc:Fallback>
        </mc:AlternateContent>
      </w:r>
      <w:r w:rsidR="00C65484" w:rsidRPr="008E22F1">
        <w:rPr>
          <w:rFonts w:ascii="Trajan Pro" w:hAnsi="Trajan Pro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F74076" wp14:editId="2570A411">
                <wp:simplePos x="0" y="0"/>
                <wp:positionH relativeFrom="column">
                  <wp:posOffset>0</wp:posOffset>
                </wp:positionH>
                <wp:positionV relativeFrom="page">
                  <wp:posOffset>1007745</wp:posOffset>
                </wp:positionV>
                <wp:extent cx="8867775" cy="733425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F1" w:rsidRPr="00113A4A" w:rsidRDefault="008E22F1" w:rsidP="00C65484">
                            <w:pPr>
                              <w:jc w:val="center"/>
                              <w:rPr>
                                <w:rFonts w:ascii="Minion Pro" w:hAnsi="Minion Pro"/>
                                <w:sz w:val="28"/>
                                <w:szCs w:val="28"/>
                              </w:rPr>
                            </w:pPr>
                            <w:r w:rsidRPr="00113A4A">
                              <w:rPr>
                                <w:rFonts w:ascii="Trajan Pro" w:hAnsi="Trajan Pro"/>
                                <w:sz w:val="28"/>
                                <w:szCs w:val="28"/>
                              </w:rPr>
                              <w:t>Evidencing the Impact of Primary PE and Sport Premium</w:t>
                            </w:r>
                            <w:r w:rsidR="00113A4A" w:rsidRPr="00113A4A">
                              <w:rPr>
                                <w:rFonts w:ascii="Trajan Pro" w:hAnsi="Trajan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30D6">
                              <w:rPr>
                                <w:rFonts w:ascii="Trajan Pro" w:hAnsi="Trajan Pro"/>
                                <w:sz w:val="28"/>
                                <w:szCs w:val="28"/>
                              </w:rPr>
                              <w:t>– Vicarage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740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9.35pt;width:698.25pt;height:5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" filled="f" stroked="f">
                <v:textbox>
                  <w:txbxContent>
                    <w:p w:rsidR="008E22F1" w:rsidRPr="00113A4A" w:rsidRDefault="008E22F1" w:rsidP="00C65484">
                      <w:pPr>
                        <w:jc w:val="center"/>
                        <w:rPr>
                          <w:rFonts w:ascii="Minion Pro" w:hAnsi="Minion Pro"/>
                          <w:sz w:val="28"/>
                          <w:szCs w:val="28"/>
                        </w:rPr>
                      </w:pPr>
                      <w:r w:rsidRPr="00113A4A">
                        <w:rPr>
                          <w:rFonts w:ascii="Trajan Pro" w:hAnsi="Trajan Pro"/>
                          <w:sz w:val="28"/>
                          <w:szCs w:val="28"/>
                        </w:rPr>
                        <w:t>Evidencing the Impact of Primary PE and Sport Premium</w:t>
                      </w:r>
                      <w:r w:rsidR="00113A4A" w:rsidRPr="00113A4A">
                        <w:rPr>
                          <w:rFonts w:ascii="Trajan Pro" w:hAnsi="Trajan Pro"/>
                          <w:sz w:val="28"/>
                          <w:szCs w:val="28"/>
                        </w:rPr>
                        <w:t xml:space="preserve"> </w:t>
                      </w:r>
                      <w:r w:rsidR="003630D6">
                        <w:rPr>
                          <w:rFonts w:ascii="Trajan Pro" w:hAnsi="Trajan Pro"/>
                          <w:sz w:val="28"/>
                          <w:szCs w:val="28"/>
                        </w:rPr>
                        <w:t>– Vicarage Primary School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3A4A" w:rsidRPr="008E22F1">
        <w:rPr>
          <w:rFonts w:ascii="Trajan Pro" w:hAnsi="Trajan Pro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C9383C3" wp14:editId="12329394">
                <wp:simplePos x="0" y="0"/>
                <wp:positionH relativeFrom="column">
                  <wp:posOffset>-4445</wp:posOffset>
                </wp:positionH>
                <wp:positionV relativeFrom="page">
                  <wp:posOffset>1628140</wp:posOffset>
                </wp:positionV>
                <wp:extent cx="8867775" cy="866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8667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ACA" w:rsidRPr="000E5435" w:rsidRDefault="00E10ACA" w:rsidP="000D2387">
                            <w:pPr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</w:pPr>
                            <w:r w:rsidRPr="000E5435">
                              <w:rPr>
                                <w:rFonts w:ascii="Trajan Pro" w:hAnsi="Trajan Pro"/>
                              </w:rPr>
                              <w:t xml:space="preserve">Vision for </w:t>
                            </w:r>
                            <w:r w:rsidR="00CF552C">
                              <w:rPr>
                                <w:rFonts w:ascii="Trajan Pro" w:hAnsi="Trajan Pro"/>
                              </w:rPr>
                              <w:t xml:space="preserve">the Primary </w:t>
                            </w:r>
                            <w:r w:rsidRPr="000E5435">
                              <w:rPr>
                                <w:rFonts w:ascii="Trajan Pro" w:hAnsi="Trajan Pro"/>
                              </w:rPr>
                              <w:t>PE and Sport Premium</w:t>
                            </w:r>
                          </w:p>
                          <w:p w:rsidR="000D2387" w:rsidRPr="00365D00" w:rsidRDefault="000D2387" w:rsidP="000D2387">
                            <w:pPr>
                              <w:rPr>
                                <w:rFonts w:ascii="Minion Pro" w:hAnsi="Minion Pro"/>
                              </w:rPr>
                            </w:pPr>
                            <w:r w:rsidRPr="00365D00"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ALL </w:t>
                            </w:r>
                            <w:r w:rsidRPr="00365D00">
                              <w:rPr>
                                <w:rFonts w:ascii="Minion Pro" w:eastAsia="Times New Roman" w:hAnsi="Minion Pro" w:cs="Times New Roman"/>
                                <w:color w:val="000000"/>
                                <w:lang w:eastAsia="en-GB"/>
                              </w:rPr>
                              <w:t xml:space="preserve">pupils leaving primary school </w:t>
                            </w:r>
                            <w:r w:rsidRPr="00365D00"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>physically literate</w:t>
                            </w:r>
                            <w:r w:rsidRPr="00365D00">
                              <w:rPr>
                                <w:rFonts w:ascii="Minion Pro" w:eastAsia="Times New Roman" w:hAnsi="Minion Pro" w:cs="Times New Roman"/>
                                <w:color w:val="000000"/>
                                <w:lang w:eastAsia="en-GB"/>
                              </w:rPr>
                              <w:t xml:space="preserve"> and with the </w:t>
                            </w:r>
                            <w:r w:rsidRPr="00365D00"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>knowledge, skills and motivation</w:t>
                            </w:r>
                            <w:r w:rsidRPr="00365D00">
                              <w:rPr>
                                <w:rFonts w:ascii="Minion Pro" w:eastAsia="Times New Roman" w:hAnsi="Minion Pro" w:cs="Times New Roman"/>
                                <w:color w:val="000000"/>
                                <w:lang w:eastAsia="en-GB"/>
                              </w:rPr>
                              <w:t xml:space="preserve"> necessary to equip them for a </w:t>
                            </w:r>
                            <w:r w:rsidRPr="00365D00"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healthy, active lifestyle </w:t>
                            </w:r>
                            <w:r w:rsidRPr="00365D00">
                              <w:rPr>
                                <w:rFonts w:ascii="Minion Pro" w:eastAsia="Times New Roman" w:hAnsi="Minion Pro" w:cs="Times New Roman"/>
                                <w:color w:val="000000"/>
                                <w:lang w:eastAsia="en-GB"/>
                              </w:rPr>
                              <w:t xml:space="preserve">and </w:t>
                            </w:r>
                            <w:r w:rsidRPr="00365D00"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lifelong participation </w:t>
                            </w:r>
                            <w:r w:rsidRPr="00365D00">
                              <w:rPr>
                                <w:rFonts w:ascii="Minion Pro" w:eastAsia="Times New Roman" w:hAnsi="Minion Pro" w:cs="Times New Roman"/>
                                <w:color w:val="000000"/>
                                <w:lang w:eastAsia="en-GB"/>
                              </w:rPr>
                              <w:t>in physical activity and 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83C3" id="_x0000_s1027" type="#_x0000_t202" style="position:absolute;margin-left:-.35pt;margin-top:128.2pt;width:698.25pt;height:68.2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" fillcolor="red" strokecolor="red">
                <v:fill opacity="6682f"/>
                <v:textbox>
                  <w:txbxContent>
                    <w:p w:rsidR="00E10ACA" w:rsidRPr="000E5435" w:rsidRDefault="00E10ACA" w:rsidP="000D2387">
                      <w:pPr>
                        <w:rPr>
                          <w:rFonts w:ascii="Minion Pro" w:eastAsia="Times New Roman" w:hAnsi="Minion Pro" w:cs="Times New Roman"/>
                          <w:b/>
                          <w:bCs/>
                          <w:color w:val="000000"/>
                          <w:lang w:eastAsia="en-GB"/>
                        </w:rPr>
                      </w:pPr>
                      <w:r w:rsidRPr="000E5435">
                        <w:rPr>
                          <w:rFonts w:ascii="Trajan Pro" w:hAnsi="Trajan Pro"/>
                        </w:rPr>
                        <w:t xml:space="preserve">Vision for </w:t>
                      </w:r>
                      <w:r w:rsidR="00CF552C">
                        <w:rPr>
                          <w:rFonts w:ascii="Trajan Pro" w:hAnsi="Trajan Pro"/>
                        </w:rPr>
                        <w:t xml:space="preserve">the Primary </w:t>
                      </w:r>
                      <w:r w:rsidRPr="000E5435">
                        <w:rPr>
                          <w:rFonts w:ascii="Trajan Pro" w:hAnsi="Trajan Pro"/>
                        </w:rPr>
                        <w:t>PE and Sport Premium</w:t>
                      </w:r>
                    </w:p>
                    <w:p w:rsidR="000D2387" w:rsidRPr="00365D00" w:rsidRDefault="000D2387" w:rsidP="000D2387">
                      <w:pPr>
                        <w:rPr>
                          <w:rFonts w:ascii="Minion Pro" w:hAnsi="Minion Pro"/>
                        </w:rPr>
                      </w:pPr>
                      <w:r w:rsidRPr="00365D00">
                        <w:rPr>
                          <w:rFonts w:ascii="Minion Pro" w:eastAsia="Times New Roman" w:hAnsi="Minion Pro" w:cs="Times New Roman"/>
                          <w:b/>
                          <w:bCs/>
                          <w:color w:val="000000"/>
                          <w:lang w:eastAsia="en-GB"/>
                        </w:rPr>
                        <w:t xml:space="preserve">ALL </w:t>
                      </w:r>
                      <w:r w:rsidRPr="00365D00">
                        <w:rPr>
                          <w:rFonts w:ascii="Minion Pro" w:eastAsia="Times New Roman" w:hAnsi="Minion Pro" w:cs="Times New Roman"/>
                          <w:color w:val="000000"/>
                          <w:lang w:eastAsia="en-GB"/>
                        </w:rPr>
                        <w:t xml:space="preserve">pupils leaving primary school </w:t>
                      </w:r>
                      <w:r w:rsidRPr="00365D00">
                        <w:rPr>
                          <w:rFonts w:ascii="Minion Pro" w:eastAsia="Times New Roman" w:hAnsi="Minion Pro" w:cs="Times New Roman"/>
                          <w:b/>
                          <w:bCs/>
                          <w:color w:val="000000"/>
                          <w:lang w:eastAsia="en-GB"/>
                        </w:rPr>
                        <w:t>physically literate</w:t>
                      </w:r>
                      <w:r w:rsidRPr="00365D00">
                        <w:rPr>
                          <w:rFonts w:ascii="Minion Pro" w:eastAsia="Times New Roman" w:hAnsi="Minion Pro" w:cs="Times New Roman"/>
                          <w:color w:val="000000"/>
                          <w:lang w:eastAsia="en-GB"/>
                        </w:rPr>
                        <w:t xml:space="preserve"> and with the </w:t>
                      </w:r>
                      <w:r w:rsidRPr="00365D00">
                        <w:rPr>
                          <w:rFonts w:ascii="Minion Pro" w:eastAsia="Times New Roman" w:hAnsi="Minion Pro" w:cs="Times New Roman"/>
                          <w:b/>
                          <w:bCs/>
                          <w:color w:val="000000"/>
                          <w:lang w:eastAsia="en-GB"/>
                        </w:rPr>
                        <w:t>knowledge, skills and motivation</w:t>
                      </w:r>
                      <w:r w:rsidRPr="00365D00">
                        <w:rPr>
                          <w:rFonts w:ascii="Minion Pro" w:eastAsia="Times New Roman" w:hAnsi="Minion Pro" w:cs="Times New Roman"/>
                          <w:color w:val="000000"/>
                          <w:lang w:eastAsia="en-GB"/>
                        </w:rPr>
                        <w:t xml:space="preserve"> necessary to equip them for a </w:t>
                      </w:r>
                      <w:r w:rsidRPr="00365D00">
                        <w:rPr>
                          <w:rFonts w:ascii="Minion Pro" w:eastAsia="Times New Roman" w:hAnsi="Minion Pro" w:cs="Times New Roman"/>
                          <w:b/>
                          <w:bCs/>
                          <w:color w:val="000000"/>
                          <w:lang w:eastAsia="en-GB"/>
                        </w:rPr>
                        <w:t xml:space="preserve">healthy, active lifestyle </w:t>
                      </w:r>
                      <w:r w:rsidRPr="00365D00">
                        <w:rPr>
                          <w:rFonts w:ascii="Minion Pro" w:eastAsia="Times New Roman" w:hAnsi="Minion Pro" w:cs="Times New Roman"/>
                          <w:color w:val="000000"/>
                          <w:lang w:eastAsia="en-GB"/>
                        </w:rPr>
                        <w:t xml:space="preserve">and </w:t>
                      </w:r>
                      <w:r w:rsidRPr="00365D00">
                        <w:rPr>
                          <w:rFonts w:ascii="Minion Pro" w:eastAsia="Times New Roman" w:hAnsi="Minion Pro" w:cs="Times New Roman"/>
                          <w:b/>
                          <w:bCs/>
                          <w:color w:val="000000"/>
                          <w:lang w:eastAsia="en-GB"/>
                        </w:rPr>
                        <w:t xml:space="preserve">lifelong participation </w:t>
                      </w:r>
                      <w:r w:rsidRPr="00365D00">
                        <w:rPr>
                          <w:rFonts w:ascii="Minion Pro" w:eastAsia="Times New Roman" w:hAnsi="Minion Pro" w:cs="Times New Roman"/>
                          <w:color w:val="000000"/>
                          <w:lang w:eastAsia="en-GB"/>
                        </w:rPr>
                        <w:t>in physical activity and sport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36E25" w:rsidRPr="0083747E">
        <w:rPr>
          <w:rFonts w:ascii="Minion Pro" w:hAnsi="Minion Pro"/>
          <w:bCs/>
          <w:color w:val="000000"/>
          <w:sz w:val="24"/>
          <w:szCs w:val="24"/>
          <w:lang w:eastAsia="en-GB"/>
        </w:rPr>
        <w:t>The funding has been provided to ensure impact against</w:t>
      </w:r>
      <w:r w:rsidR="00113A4A">
        <w:rPr>
          <w:rFonts w:ascii="Minion Pro" w:hAnsi="Minion Pro"/>
          <w:bCs/>
          <w:color w:val="000000"/>
          <w:sz w:val="24"/>
          <w:szCs w:val="24"/>
          <w:lang w:eastAsia="en-GB"/>
        </w:rPr>
        <w:t xml:space="preserve"> </w:t>
      </w:r>
      <w:r w:rsidR="00B36E25" w:rsidRPr="0083747E">
        <w:rPr>
          <w:rFonts w:ascii="Minion Pro" w:hAnsi="Minion Pro"/>
          <w:bCs/>
          <w:color w:val="000000"/>
          <w:sz w:val="24"/>
          <w:szCs w:val="24"/>
          <w:lang w:eastAsia="en-GB"/>
        </w:rPr>
        <w:t>the following</w:t>
      </w:r>
      <w:r w:rsidR="00B36E25">
        <w:rPr>
          <w:rFonts w:ascii="Minion Pro" w:hAnsi="Minion Pro"/>
          <w:bCs/>
          <w:color w:val="000000"/>
          <w:sz w:val="24"/>
          <w:szCs w:val="24"/>
          <w:lang w:eastAsia="en-GB"/>
        </w:rPr>
        <w:t xml:space="preserve"> </w:t>
      </w:r>
      <w:r w:rsidR="00B36E25" w:rsidRPr="00B36E25">
        <w:rPr>
          <w:rFonts w:ascii="Minion Pro" w:hAnsi="Minion Pro"/>
          <w:b/>
          <w:bCs/>
          <w:sz w:val="24"/>
          <w:szCs w:val="24"/>
          <w:lang w:eastAsia="en-GB"/>
        </w:rPr>
        <w:t>OBJECTIVE</w:t>
      </w:r>
      <w:r w:rsidR="00B36E25" w:rsidRPr="00386894">
        <w:rPr>
          <w:rFonts w:ascii="Trajan Pro" w:hAnsi="Trajan Pro"/>
          <w:b/>
          <w:bCs/>
          <w:sz w:val="24"/>
          <w:szCs w:val="24"/>
          <w:lang w:eastAsia="en-GB"/>
        </w:rPr>
        <w:t>:</w:t>
      </w:r>
      <w:r w:rsidR="00B36E25" w:rsidRPr="0083747E">
        <w:rPr>
          <w:rFonts w:ascii="Minion Pro" w:hAnsi="Minion Pro"/>
          <w:b/>
          <w:bCs/>
          <w:sz w:val="24"/>
          <w:szCs w:val="24"/>
          <w:lang w:eastAsia="en-GB"/>
        </w:rPr>
        <w:t xml:space="preserve"> </w:t>
      </w:r>
      <w:r w:rsidR="00F4170D">
        <w:rPr>
          <w:rFonts w:ascii="Minion Pro" w:hAnsi="Minion Pro"/>
          <w:b/>
          <w:bCs/>
          <w:sz w:val="24"/>
          <w:szCs w:val="24"/>
          <w:lang w:eastAsia="en-GB"/>
        </w:rPr>
        <w:t>Raise the profile of Physical Activity at Vicarage Primary School.</w:t>
      </w:r>
      <w:r w:rsidR="000E5435">
        <w:rPr>
          <w:rFonts w:ascii="Minion Pro" w:hAnsi="Minion Pro"/>
          <w:b/>
          <w:bCs/>
          <w:sz w:val="24"/>
          <w:szCs w:val="24"/>
          <w:lang w:eastAsia="en-GB"/>
        </w:rPr>
        <w:tab/>
      </w:r>
      <w:r w:rsidR="00B36E25">
        <w:rPr>
          <w:rFonts w:ascii="Minion Pro" w:hAnsi="Minion Pro"/>
          <w:b/>
          <w:bCs/>
          <w:sz w:val="24"/>
          <w:szCs w:val="24"/>
          <w:lang w:eastAsia="en-GB"/>
        </w:rPr>
        <w:br/>
      </w:r>
      <w:r w:rsidR="00B36E25">
        <w:rPr>
          <w:rFonts w:ascii="Minion Pro" w:hAnsi="Minion Pro"/>
          <w:b/>
          <w:bCs/>
          <w:sz w:val="24"/>
          <w:szCs w:val="24"/>
          <w:lang w:eastAsia="en-GB"/>
        </w:rPr>
        <w:br/>
      </w:r>
      <w:r w:rsidR="00B36E25" w:rsidRPr="0083747E">
        <w:rPr>
          <w:rFonts w:ascii="Minion Pro" w:hAnsi="Minion Pro"/>
          <w:sz w:val="24"/>
          <w:szCs w:val="24"/>
          <w:lang w:eastAsia="en-GB"/>
        </w:rPr>
        <w:t xml:space="preserve">To achieve </w:t>
      </w:r>
      <w:r w:rsidR="00B36E25" w:rsidRPr="0083747E">
        <w:rPr>
          <w:rFonts w:ascii="Minion Pro" w:hAnsi="Minion Pro"/>
          <w:sz w:val="24"/>
          <w:szCs w:val="24"/>
          <w:u w:val="single"/>
          <w:lang w:eastAsia="en-GB"/>
        </w:rPr>
        <w:t>self-sustaining improvement</w:t>
      </w:r>
      <w:r w:rsidR="00B36E25" w:rsidRPr="0083747E">
        <w:rPr>
          <w:rFonts w:ascii="Minion Pro" w:hAnsi="Minion Pro"/>
          <w:sz w:val="24"/>
          <w:szCs w:val="24"/>
          <w:lang w:eastAsia="en-GB"/>
        </w:rPr>
        <w:t xml:space="preserve"> in the quality of PE and sport in primary schools. It is important to emphasise that the focus of spending must lead to long lasting impact against the vision </w:t>
      </w:r>
      <w:r w:rsidR="00B36E25" w:rsidRPr="0083747E">
        <w:rPr>
          <w:rFonts w:ascii="Minion Pro" w:hAnsi="Minion Pro"/>
          <w:i/>
          <w:sz w:val="24"/>
          <w:szCs w:val="24"/>
          <w:lang w:eastAsia="en-GB"/>
        </w:rPr>
        <w:t>(above)</w:t>
      </w:r>
      <w:r w:rsidR="00B36E25" w:rsidRPr="0083747E">
        <w:rPr>
          <w:rFonts w:ascii="Minion Pro" w:hAnsi="Minion Pro"/>
          <w:sz w:val="24"/>
          <w:szCs w:val="24"/>
          <w:lang w:eastAsia="en-GB"/>
        </w:rPr>
        <w:t xml:space="preserve"> that will live on well beyond the </w:t>
      </w:r>
      <w:r w:rsidR="00CF552C">
        <w:rPr>
          <w:rFonts w:ascii="Minion Pro" w:hAnsi="Minion Pro"/>
          <w:sz w:val="24"/>
          <w:szCs w:val="24"/>
          <w:lang w:eastAsia="en-GB"/>
        </w:rPr>
        <w:t xml:space="preserve">Primary </w:t>
      </w:r>
      <w:r w:rsidR="00B36E25" w:rsidRPr="0083747E">
        <w:rPr>
          <w:rFonts w:ascii="Minion Pro" w:hAnsi="Minion Pro"/>
          <w:sz w:val="24"/>
          <w:szCs w:val="24"/>
          <w:lang w:eastAsia="en-GB"/>
        </w:rPr>
        <w:t xml:space="preserve">PE and Sport Premium funding. </w:t>
      </w:r>
      <w:r w:rsidR="000E5435">
        <w:rPr>
          <w:rFonts w:ascii="Minion Pro" w:hAnsi="Minion Pro"/>
          <w:sz w:val="24"/>
          <w:szCs w:val="24"/>
          <w:lang w:eastAsia="en-GB"/>
        </w:rPr>
        <w:tab/>
      </w:r>
      <w:r w:rsidR="00B36E25">
        <w:rPr>
          <w:rFonts w:ascii="Minion Pro" w:hAnsi="Minion Pro"/>
          <w:bCs/>
          <w:color w:val="000000"/>
          <w:sz w:val="24"/>
          <w:szCs w:val="24"/>
          <w:lang w:eastAsia="en-GB"/>
        </w:rPr>
        <w:br/>
      </w:r>
      <w:r w:rsidR="00B36E25">
        <w:rPr>
          <w:rFonts w:ascii="Minion Pro" w:hAnsi="Minion Pro"/>
          <w:bCs/>
          <w:color w:val="000000"/>
          <w:sz w:val="24"/>
          <w:szCs w:val="24"/>
          <w:lang w:eastAsia="en-GB"/>
        </w:rPr>
        <w:br/>
      </w:r>
      <w:r w:rsidR="00B36E25" w:rsidRPr="008E22F1">
        <w:rPr>
          <w:rFonts w:ascii="Minion Pro" w:hAnsi="Minion Pro"/>
          <w:b/>
          <w:sz w:val="24"/>
          <w:szCs w:val="24"/>
          <w:lang w:eastAsia="en-GB"/>
        </w:rPr>
        <w:t>It is expected that schools will see an improvement against the following 5 key indicators</w:t>
      </w:r>
      <w:r w:rsidR="008E22F1" w:rsidRPr="008E22F1">
        <w:rPr>
          <w:rFonts w:ascii="Minion Pro" w:hAnsi="Minion Pro"/>
          <w:b/>
          <w:sz w:val="24"/>
          <w:szCs w:val="24"/>
          <w:lang w:eastAsia="en-GB"/>
        </w:rPr>
        <w:t>:</w:t>
      </w:r>
    </w:p>
    <w:p w:rsidR="00B36E25" w:rsidRPr="0083747E" w:rsidRDefault="00B36E25" w:rsidP="00387C14">
      <w:pPr>
        <w:pStyle w:val="ListParagraph"/>
        <w:numPr>
          <w:ilvl w:val="0"/>
          <w:numId w:val="3"/>
        </w:numPr>
        <w:tabs>
          <w:tab w:val="num" w:pos="720"/>
        </w:tabs>
        <w:spacing w:line="276" w:lineRule="auto"/>
        <w:ind w:left="720"/>
        <w:contextualSpacing w:val="0"/>
        <w:rPr>
          <w:rFonts w:ascii="Minion Pro" w:hAnsi="Minion Pro"/>
          <w:szCs w:val="24"/>
          <w:lang w:eastAsia="en-GB"/>
        </w:rPr>
      </w:pPr>
      <w:r w:rsidRPr="0083747E">
        <w:rPr>
          <w:rFonts w:ascii="Minion Pro" w:hAnsi="Minion Pro"/>
          <w:szCs w:val="24"/>
          <w:lang w:eastAsia="en-GB"/>
        </w:rPr>
        <w:t xml:space="preserve">the engagement of </w:t>
      </w:r>
      <w:r w:rsidRPr="0083747E">
        <w:rPr>
          <w:rFonts w:ascii="Minion Pro" w:hAnsi="Minion Pro"/>
          <w:szCs w:val="24"/>
          <w:u w:val="single"/>
          <w:lang w:eastAsia="en-GB"/>
        </w:rPr>
        <w:t>all</w:t>
      </w:r>
      <w:r w:rsidRPr="0083747E">
        <w:rPr>
          <w:rFonts w:ascii="Minion Pro" w:hAnsi="Minion Pro"/>
          <w:szCs w:val="24"/>
          <w:lang w:eastAsia="en-GB"/>
        </w:rPr>
        <w:t xml:space="preserve"> pupils in regular physical activity – kick-starting healthy active lifestyles</w:t>
      </w:r>
    </w:p>
    <w:p w:rsidR="00B36E25" w:rsidRPr="0083747E" w:rsidRDefault="00B36E25" w:rsidP="00387C14">
      <w:pPr>
        <w:pStyle w:val="ListParagraph"/>
        <w:numPr>
          <w:ilvl w:val="0"/>
          <w:numId w:val="3"/>
        </w:numPr>
        <w:tabs>
          <w:tab w:val="num" w:pos="720"/>
        </w:tabs>
        <w:spacing w:line="276" w:lineRule="auto"/>
        <w:ind w:left="720"/>
        <w:contextualSpacing w:val="0"/>
        <w:jc w:val="both"/>
        <w:rPr>
          <w:rFonts w:ascii="Minion Pro" w:hAnsi="Minion Pro"/>
          <w:szCs w:val="24"/>
          <w:lang w:eastAsia="en-GB"/>
        </w:rPr>
      </w:pPr>
      <w:r w:rsidRPr="0083747E">
        <w:rPr>
          <w:rFonts w:ascii="Minion Pro" w:hAnsi="Minion Pro"/>
          <w:color w:val="000000"/>
          <w:szCs w:val="24"/>
          <w:lang w:eastAsia="en-GB"/>
        </w:rPr>
        <w:t>the profile of PE and sport being raised across the school as a tool for whole school improvement</w:t>
      </w:r>
    </w:p>
    <w:p w:rsidR="00B36E25" w:rsidRPr="0083747E" w:rsidRDefault="00B36E25" w:rsidP="00387C14">
      <w:pPr>
        <w:pStyle w:val="ListParagraph"/>
        <w:numPr>
          <w:ilvl w:val="0"/>
          <w:numId w:val="3"/>
        </w:numPr>
        <w:tabs>
          <w:tab w:val="num" w:pos="720"/>
        </w:tabs>
        <w:spacing w:line="276" w:lineRule="auto"/>
        <w:ind w:left="720"/>
        <w:contextualSpacing w:val="0"/>
        <w:rPr>
          <w:rFonts w:ascii="Minion Pro" w:hAnsi="Minion Pro"/>
          <w:szCs w:val="24"/>
          <w:lang w:eastAsia="en-GB"/>
        </w:rPr>
      </w:pPr>
      <w:r w:rsidRPr="0083747E">
        <w:rPr>
          <w:rFonts w:ascii="Minion Pro" w:hAnsi="Minion Pro"/>
          <w:color w:val="000000"/>
          <w:szCs w:val="24"/>
          <w:lang w:eastAsia="en-GB"/>
        </w:rPr>
        <w:t>increased confidence, knowledge and skills of all staff in teaching PE and sport</w:t>
      </w:r>
    </w:p>
    <w:p w:rsidR="00B36E25" w:rsidRPr="0083747E" w:rsidRDefault="00B36E25" w:rsidP="00387C14">
      <w:pPr>
        <w:pStyle w:val="ListParagraph"/>
        <w:numPr>
          <w:ilvl w:val="0"/>
          <w:numId w:val="3"/>
        </w:numPr>
        <w:tabs>
          <w:tab w:val="num" w:pos="720"/>
        </w:tabs>
        <w:spacing w:line="276" w:lineRule="auto"/>
        <w:ind w:left="720"/>
        <w:contextualSpacing w:val="0"/>
        <w:rPr>
          <w:rFonts w:ascii="Minion Pro" w:hAnsi="Minion Pro"/>
          <w:szCs w:val="24"/>
          <w:lang w:eastAsia="en-GB"/>
        </w:rPr>
      </w:pPr>
      <w:r w:rsidRPr="0083747E">
        <w:rPr>
          <w:rFonts w:ascii="Minion Pro" w:hAnsi="Minion Pro"/>
          <w:color w:val="000000"/>
          <w:szCs w:val="24"/>
          <w:lang w:eastAsia="en-GB"/>
        </w:rPr>
        <w:t>broader experience of a range of sports and activities offered to all pupils</w:t>
      </w:r>
    </w:p>
    <w:p w:rsidR="00B36E25" w:rsidRPr="0083747E" w:rsidRDefault="00B36E25" w:rsidP="00387C14">
      <w:pPr>
        <w:pStyle w:val="ListParagraph"/>
        <w:numPr>
          <w:ilvl w:val="0"/>
          <w:numId w:val="3"/>
        </w:numPr>
        <w:tabs>
          <w:tab w:val="num" w:pos="720"/>
        </w:tabs>
        <w:spacing w:line="276" w:lineRule="auto"/>
        <w:ind w:left="720"/>
        <w:contextualSpacing w:val="0"/>
        <w:rPr>
          <w:rFonts w:ascii="Minion Pro" w:hAnsi="Minion Pro"/>
          <w:color w:val="000000"/>
          <w:szCs w:val="24"/>
          <w:lang w:eastAsia="en-GB"/>
        </w:rPr>
      </w:pPr>
      <w:r w:rsidRPr="0083747E">
        <w:rPr>
          <w:rFonts w:ascii="Minion Pro" w:hAnsi="Minion Pro"/>
          <w:color w:val="000000"/>
          <w:szCs w:val="24"/>
          <w:lang w:eastAsia="en-GB"/>
        </w:rPr>
        <w:t>increased participation in competitive sport</w:t>
      </w:r>
    </w:p>
    <w:p w:rsidR="00481B3F" w:rsidRDefault="00C65484" w:rsidP="00113A4A">
      <w:pPr>
        <w:jc w:val="both"/>
        <w:rPr>
          <w:rFonts w:ascii="Minion Pro" w:hAnsi="Minion Pro"/>
          <w:sz w:val="24"/>
          <w:szCs w:val="24"/>
        </w:rPr>
      </w:pPr>
      <w:r w:rsidRPr="000E5435">
        <w:rPr>
          <w:rFonts w:ascii="Minion Pro" w:hAnsi="Minion Pro"/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E9E93A4" wp14:editId="4492B7A5">
                <wp:simplePos x="0" y="0"/>
                <wp:positionH relativeFrom="column">
                  <wp:posOffset>381000</wp:posOffset>
                </wp:positionH>
                <wp:positionV relativeFrom="paragraph">
                  <wp:posOffset>873125</wp:posOffset>
                </wp:positionV>
                <wp:extent cx="8867775" cy="9715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435" w:rsidRPr="008E22F1" w:rsidRDefault="000E5435" w:rsidP="00C20E01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E22F1"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t>Developed by</w:t>
                            </w:r>
                            <w:r w:rsidRPr="008E22F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E65" w:rsidRPr="00962E65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09800" cy="683787"/>
                                  <wp:effectExtent l="0" t="0" r="0" b="2540"/>
                                  <wp:docPr id="7" name="Picture 7" descr="C:\Users\AFPEPC02\Favorites\Desktop\Business Plan\afPE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FPEPC02\Favorites\Desktop\Business Plan\afPE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5059" cy="68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22F1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BB489C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5A736F8" wp14:editId="3AF4A5C1">
                                  <wp:extent cx="1936593" cy="681990"/>
                                  <wp:effectExtent l="0" t="0" r="6985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YST Logo 2016.png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702" b="131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695" cy="704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93A4" id="_x0000_s1028" type="#_x0000_t202" style="position:absolute;left:0;text-align:left;margin-left:30pt;margin-top:68.75pt;width:698.25pt;height:76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" filled="f" stroked="f">
                <v:textbox>
                  <w:txbxContent>
                    <w:p w:rsidR="000E5435" w:rsidRPr="008E22F1" w:rsidRDefault="000E5435" w:rsidP="00C20E01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8E22F1"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t>Developed by</w:t>
                      </w:r>
                      <w:r w:rsidRPr="008E22F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62E65" w:rsidRPr="00962E65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209800" cy="683787"/>
                            <wp:effectExtent l="0" t="0" r="0" b="2540"/>
                            <wp:docPr id="7" name="Picture 7" descr="C:\Users\AFPEPC02\Favorites\Desktop\Business Plan\afPE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FPEPC02\Favorites\Desktop\Business Plan\afPE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5059" cy="68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22F1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BB489C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5A736F8" wp14:editId="3AF4A5C1">
                            <wp:extent cx="1936593" cy="681990"/>
                            <wp:effectExtent l="0" t="0" r="6985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YST Logo 2016.png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702" b="131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1695" cy="7049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6E25">
        <w:rPr>
          <w:rFonts w:ascii="Minion Pro" w:hAnsi="Minion Pro"/>
          <w:b/>
          <w:bCs/>
          <w:sz w:val="24"/>
          <w:szCs w:val="24"/>
          <w:lang w:eastAsia="en-GB"/>
        </w:rPr>
        <w:br/>
      </w:r>
      <w:r w:rsidR="00F141D7" w:rsidRPr="00F141D7">
        <w:rPr>
          <w:rFonts w:ascii="Minion Pro" w:hAnsi="Minion Pro"/>
          <w:sz w:val="24"/>
          <w:szCs w:val="24"/>
          <w:lang w:eastAsia="en-GB"/>
        </w:rPr>
        <w:t xml:space="preserve">Under the </w:t>
      </w:r>
      <w:hyperlink r:id="rId32" w:history="1">
        <w:r w:rsidR="001319B7" w:rsidRPr="001319B7">
          <w:rPr>
            <w:rStyle w:val="Hyperlink"/>
            <w:rFonts w:ascii="Minion Pro" w:hAnsi="Minion Pro"/>
            <w:sz w:val="24"/>
            <w:szCs w:val="24"/>
            <w:lang w:eastAsia="en-GB"/>
          </w:rPr>
          <w:t xml:space="preserve">Ofsted Schools </w:t>
        </w:r>
        <w:r w:rsidR="00F141D7" w:rsidRPr="001319B7">
          <w:rPr>
            <w:rStyle w:val="Hyperlink"/>
            <w:rFonts w:ascii="Minion Pro" w:hAnsi="Minion Pro"/>
            <w:sz w:val="24"/>
            <w:szCs w:val="24"/>
            <w:lang w:eastAsia="en-GB"/>
          </w:rPr>
          <w:t>Inspection Framework</w:t>
        </w:r>
        <w:r w:rsidR="001319B7" w:rsidRPr="001319B7">
          <w:rPr>
            <w:rStyle w:val="Hyperlink"/>
            <w:rFonts w:ascii="Minion Pro" w:hAnsi="Minion Pro"/>
            <w:sz w:val="24"/>
            <w:szCs w:val="24"/>
            <w:lang w:eastAsia="en-GB"/>
          </w:rPr>
          <w:t xml:space="preserve"> 2015</w:t>
        </w:r>
      </w:hyperlink>
      <w:r w:rsidR="00F141D7" w:rsidRPr="00F141D7">
        <w:rPr>
          <w:rFonts w:ascii="Minion Pro" w:hAnsi="Minion Pro"/>
          <w:sz w:val="24"/>
          <w:szCs w:val="24"/>
          <w:lang w:eastAsia="en-GB"/>
        </w:rPr>
        <w:t xml:space="preserve">, inspectors will assess how effectively leaders use the Primary PE and Sport Premium and measure its impact on outcomes for pupils, and how effectively </w:t>
      </w:r>
      <w:hyperlink r:id="rId33" w:history="1">
        <w:r w:rsidR="00F141D7" w:rsidRPr="001319B7">
          <w:rPr>
            <w:rStyle w:val="Hyperlink"/>
            <w:rFonts w:ascii="Minion Pro" w:hAnsi="Minion Pro"/>
            <w:sz w:val="24"/>
            <w:szCs w:val="24"/>
            <w:lang w:eastAsia="en-GB"/>
          </w:rPr>
          <w:t>governors</w:t>
        </w:r>
      </w:hyperlink>
      <w:r w:rsidR="00F141D7" w:rsidRPr="00F141D7">
        <w:rPr>
          <w:rFonts w:ascii="Minion Pro" w:hAnsi="Minion Pro"/>
          <w:sz w:val="24"/>
          <w:szCs w:val="24"/>
          <w:lang w:eastAsia="en-GB"/>
        </w:rPr>
        <w:t xml:space="preserve"> hold them to account for this.</w:t>
      </w:r>
      <w:r w:rsidR="00F141D7">
        <w:rPr>
          <w:rFonts w:ascii="Minion Pro" w:hAnsi="Minion Pro"/>
          <w:sz w:val="24"/>
          <w:szCs w:val="24"/>
          <w:lang w:eastAsia="en-GB"/>
        </w:rPr>
        <w:t xml:space="preserve"> </w:t>
      </w:r>
      <w:r w:rsidR="001319B7">
        <w:rPr>
          <w:rFonts w:ascii="Minion Pro" w:hAnsi="Minion Pro"/>
          <w:sz w:val="24"/>
          <w:szCs w:val="24"/>
        </w:rPr>
        <w:t xml:space="preserve">Schools are required to </w:t>
      </w:r>
      <w:hyperlink r:id="rId34" w:anchor="pe-and-sport-premium-for-primary-schools" w:history="1">
        <w:r w:rsidR="001319B7" w:rsidRPr="00CE0B7B">
          <w:rPr>
            <w:rStyle w:val="Hyperlink"/>
            <w:rFonts w:ascii="Minion Pro" w:hAnsi="Minion Pro"/>
            <w:sz w:val="24"/>
            <w:szCs w:val="24"/>
          </w:rPr>
          <w:t>publish details</w:t>
        </w:r>
      </w:hyperlink>
      <w:r w:rsidR="00113A4A">
        <w:rPr>
          <w:rFonts w:ascii="Minion Pro" w:hAnsi="Minion Pro"/>
          <w:sz w:val="24"/>
          <w:szCs w:val="24"/>
        </w:rPr>
        <w:t xml:space="preserve"> of </w:t>
      </w:r>
      <w:r w:rsidR="001319B7" w:rsidRPr="001319B7">
        <w:rPr>
          <w:rFonts w:ascii="Minion Pro" w:hAnsi="Minion Pro"/>
          <w:sz w:val="24"/>
          <w:szCs w:val="24"/>
        </w:rPr>
        <w:t xml:space="preserve">how </w:t>
      </w:r>
      <w:r w:rsidR="001319B7">
        <w:rPr>
          <w:rFonts w:ascii="Minion Pro" w:hAnsi="Minion Pro"/>
          <w:sz w:val="24"/>
          <w:szCs w:val="24"/>
        </w:rPr>
        <w:t>they</w:t>
      </w:r>
      <w:r w:rsidR="001319B7" w:rsidRPr="001319B7">
        <w:rPr>
          <w:rFonts w:ascii="Minion Pro" w:hAnsi="Minion Pro"/>
          <w:sz w:val="24"/>
          <w:szCs w:val="24"/>
        </w:rPr>
        <w:t xml:space="preserve"> spend this funding and the effect it has had on pupils’ PE and sport participation and attainment.</w:t>
      </w:r>
      <w:r w:rsidR="001319B7" w:rsidRPr="00F141D7">
        <w:rPr>
          <w:rFonts w:ascii="Minion Pro" w:hAnsi="Minion Pro"/>
          <w:sz w:val="24"/>
          <w:szCs w:val="24"/>
        </w:rPr>
        <w:t xml:space="preserve"> </w:t>
      </w:r>
    </w:p>
    <w:p w:rsidR="005F0231" w:rsidRDefault="00962E65" w:rsidP="005F0231">
      <w:pPr>
        <w:jc w:val="both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softHyphen/>
      </w:r>
      <w:r>
        <w:rPr>
          <w:rFonts w:ascii="Minion Pro" w:hAnsi="Minion Pro"/>
          <w:sz w:val="24"/>
          <w:szCs w:val="24"/>
        </w:rPr>
        <w:softHyphen/>
      </w:r>
      <w:r>
        <w:rPr>
          <w:rFonts w:ascii="Minion Pro" w:hAnsi="Minion Pro"/>
          <w:sz w:val="24"/>
          <w:szCs w:val="24"/>
        </w:rPr>
        <w:softHyphen/>
      </w:r>
    </w:p>
    <w:p w:rsidR="004C0E82" w:rsidRPr="00DC23BA" w:rsidRDefault="00DC23BA" w:rsidP="005F0231">
      <w:pPr>
        <w:jc w:val="both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lastRenderedPageBreak/>
        <w:br/>
      </w:r>
    </w:p>
    <w:p w:rsidR="00692973" w:rsidRDefault="00DC23BA" w:rsidP="000D2387">
      <w:pPr>
        <w:rPr>
          <w:rFonts w:ascii="Minion Pro" w:hAnsi="Minion Pro"/>
        </w:rPr>
      </w:pPr>
      <w:r w:rsidRPr="00365D00">
        <w:rPr>
          <w:rFonts w:ascii="Minion Pro" w:hAnsi="Minion Pro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62D9386" wp14:editId="1D81287D">
                <wp:simplePos x="0" y="0"/>
                <wp:positionH relativeFrom="column">
                  <wp:posOffset>-19050</wp:posOffset>
                </wp:positionH>
                <wp:positionV relativeFrom="paragraph">
                  <wp:posOffset>-344805</wp:posOffset>
                </wp:positionV>
                <wp:extent cx="4410075" cy="2571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387" w:rsidRPr="00365D00" w:rsidRDefault="00387C14" w:rsidP="000D2387">
                            <w:pPr>
                              <w:rPr>
                                <w:rFonts w:ascii="Trajan Pro" w:hAnsi="Trajan Pro"/>
                              </w:rPr>
                            </w:pPr>
                            <w:r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>SECTION 1</w:t>
                            </w:r>
                            <w:r w:rsidR="00BC553A"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>A</w:t>
                            </w:r>
                            <w:r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 – EVALUATION OF IMPACT/LEARNING TO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D9386" id="_x0000_s1029" type="#_x0000_t202" style="position:absolute;margin-left:-1.5pt;margin-top:-27.15pt;width:347.25pt;height:20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" strokecolor="red">
                <v:textbox>
                  <w:txbxContent>
                    <w:p w:rsidR="000D2387" w:rsidRPr="00365D00" w:rsidRDefault="00387C14" w:rsidP="000D2387">
                      <w:pPr>
                        <w:rPr>
                          <w:rFonts w:ascii="Trajan Pro" w:hAnsi="Trajan Pro"/>
                        </w:rPr>
                      </w:pPr>
                      <w:r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>SECTION 1</w:t>
                      </w:r>
                      <w:r w:rsidR="00BC553A"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>A</w:t>
                      </w:r>
                      <w:r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 xml:space="preserve"> – EVALUATION OF IMPACT/LEARNING TO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inion Pro" w:hAnsi="Minion Pro"/>
        </w:rPr>
        <w:t>N</w:t>
      </w:r>
      <w:r w:rsidR="004C0E82">
        <w:rPr>
          <w:rFonts w:ascii="Minion Pro" w:hAnsi="Minion Pro"/>
        </w:rPr>
        <w:t>ame of school</w:t>
      </w:r>
      <w:r w:rsidR="00E755DB">
        <w:rPr>
          <w:rFonts w:ascii="Minion Pro" w:hAnsi="Minion Pro"/>
        </w:rPr>
        <w:t xml:space="preserve">: </w:t>
      </w:r>
      <w:sdt>
        <w:sdtPr>
          <w:rPr>
            <w:rFonts w:ascii="Minion Pro" w:hAnsi="Minion Pro"/>
          </w:rPr>
          <w:id w:val="-195320103"/>
          <w:placeholder>
            <w:docPart w:val="DefaultPlaceholder_1081868574"/>
          </w:placeholder>
        </w:sdtPr>
        <w:sdtEndPr/>
        <w:sdtContent>
          <w:r w:rsidR="00DC6DE5">
            <w:rPr>
              <w:rFonts w:ascii="Minion Pro" w:hAnsi="Minion Pro"/>
            </w:rPr>
            <w:t>Vicarage Primary School</w:t>
          </w:r>
        </w:sdtContent>
      </w:sdt>
    </w:p>
    <w:p w:rsidR="00365D00" w:rsidRDefault="004C0E82" w:rsidP="00A07970">
      <w:pPr>
        <w:tabs>
          <w:tab w:val="left" w:pos="5040"/>
        </w:tabs>
        <w:rPr>
          <w:rFonts w:ascii="Minion Pro" w:hAnsi="Minion Pro"/>
        </w:rPr>
      </w:pPr>
      <w:r>
        <w:rPr>
          <w:rFonts w:ascii="Minion Pro" w:hAnsi="Minion Pro"/>
        </w:rPr>
        <w:t>Academic</w:t>
      </w:r>
      <w:r w:rsidR="00E755DB">
        <w:rPr>
          <w:rFonts w:ascii="Minion Pro" w:hAnsi="Minion Pro"/>
        </w:rPr>
        <w:t xml:space="preserve">: </w:t>
      </w:r>
      <w:sdt>
        <w:sdtPr>
          <w:rPr>
            <w:rFonts w:ascii="Minion Pro" w:hAnsi="Minion Pro"/>
          </w:rPr>
          <w:id w:val="-445160589"/>
          <w:placeholder>
            <w:docPart w:val="DefaultPlaceholder_1081868574"/>
          </w:placeholder>
        </w:sdtPr>
        <w:sdtEndPr/>
        <w:sdtContent>
          <w:r w:rsidR="00A07970">
            <w:rPr>
              <w:rFonts w:ascii="Minion Pro" w:hAnsi="Minion Pro"/>
            </w:rPr>
            <w:t xml:space="preserve"> 2017/18</w:t>
          </w:r>
        </w:sdtContent>
      </w:sdt>
      <w:r w:rsidR="00A07970">
        <w:rPr>
          <w:rFonts w:ascii="Minion Pro" w:hAnsi="Minion Pro"/>
        </w:rPr>
        <w:tab/>
      </w:r>
    </w:p>
    <w:p w:rsidR="000D2387" w:rsidRPr="000E5435" w:rsidRDefault="000D2387" w:rsidP="000D2387">
      <w:pPr>
        <w:rPr>
          <w:rFonts w:ascii="Minion Pro" w:hAnsi="Minion Pro"/>
          <w:sz w:val="24"/>
          <w:szCs w:val="24"/>
        </w:rPr>
      </w:pPr>
      <w:r w:rsidRPr="000E5435">
        <w:rPr>
          <w:rFonts w:ascii="Minion Pro" w:hAnsi="Minion Pro"/>
          <w:sz w:val="24"/>
          <w:szCs w:val="24"/>
        </w:rPr>
        <w:t>In previous years, have you completed a self-review of PE, physical activity and school sport?</w:t>
      </w:r>
      <w:r w:rsidRPr="000E5435">
        <w:rPr>
          <w:rFonts w:ascii="Minion Pro" w:hAnsi="Minion Pro"/>
          <w:sz w:val="24"/>
          <w:szCs w:val="24"/>
        </w:rPr>
        <w:tab/>
      </w:r>
      <w:r w:rsidRPr="000E5435">
        <w:rPr>
          <w:rFonts w:ascii="Minion Pro" w:hAnsi="Minion Pro"/>
          <w:sz w:val="24"/>
          <w:szCs w:val="24"/>
        </w:rPr>
        <w:tab/>
      </w:r>
      <w:r w:rsidRPr="000E5435">
        <w:rPr>
          <w:rFonts w:ascii="Minion Pro" w:hAnsi="Minion Pro"/>
          <w:sz w:val="24"/>
          <w:szCs w:val="24"/>
        </w:rPr>
        <w:tab/>
      </w:r>
      <w:r w:rsidR="00751B8C">
        <w:rPr>
          <w:rFonts w:ascii="Minion Pro" w:hAnsi="Minion Pro"/>
          <w:sz w:val="24"/>
          <w:szCs w:val="24"/>
        </w:rPr>
        <w:tab/>
      </w:r>
      <w:r w:rsidRPr="000E5435">
        <w:rPr>
          <w:rFonts w:ascii="Minion Pro" w:hAnsi="Minion Pro"/>
          <w:sz w:val="24"/>
          <w:szCs w:val="24"/>
        </w:rPr>
        <w:tab/>
      </w:r>
      <w:sdt>
        <w:sdtPr>
          <w:rPr>
            <w:rFonts w:ascii="Minion Pro" w:hAnsi="Minion Pro"/>
            <w:sz w:val="24"/>
            <w:szCs w:val="24"/>
          </w:rPr>
          <w:id w:val="-301313289"/>
          <w:placeholder>
            <w:docPart w:val="3779EE917550472FA17C51A8395749A1"/>
          </w:placeholder>
          <w:dropDownList>
            <w:listItem w:value="Choose an item."/>
            <w:listItem w:displayText="No" w:value="No"/>
            <w:listItem w:displayText="Yes" w:value="Yes"/>
          </w:dropDownList>
        </w:sdtPr>
        <w:sdtEndPr/>
        <w:sdtContent>
          <w:r w:rsidR="003630D6">
            <w:rPr>
              <w:rFonts w:ascii="Minion Pro" w:hAnsi="Minion Pro"/>
              <w:sz w:val="24"/>
              <w:szCs w:val="24"/>
            </w:rPr>
            <w:t>Yes</w:t>
          </w:r>
        </w:sdtContent>
      </w:sdt>
    </w:p>
    <w:p w:rsidR="000D2387" w:rsidRPr="000E5435" w:rsidRDefault="000D2387" w:rsidP="000D2387">
      <w:pPr>
        <w:rPr>
          <w:rFonts w:ascii="Minion Pro" w:hAnsi="Minion Pro"/>
          <w:sz w:val="24"/>
          <w:szCs w:val="24"/>
        </w:rPr>
      </w:pPr>
      <w:r w:rsidRPr="000E5435">
        <w:rPr>
          <w:rFonts w:ascii="Minion Pro" w:hAnsi="Minion Pro"/>
          <w:sz w:val="24"/>
          <w:szCs w:val="24"/>
        </w:rPr>
        <w:t xml:space="preserve">Have you completed a PE, physical activity and sport action plan/ plan for the </w:t>
      </w:r>
      <w:r w:rsidR="00751B8C">
        <w:rPr>
          <w:rFonts w:ascii="Minion Pro" w:hAnsi="Minion Pro"/>
          <w:sz w:val="24"/>
          <w:szCs w:val="24"/>
        </w:rPr>
        <w:t xml:space="preserve">Primary </w:t>
      </w:r>
      <w:r w:rsidRPr="000E5435">
        <w:rPr>
          <w:rFonts w:ascii="Minion Pro" w:hAnsi="Minion Pro"/>
          <w:sz w:val="24"/>
          <w:szCs w:val="24"/>
        </w:rPr>
        <w:t>PE and Sport Premium spend?</w:t>
      </w:r>
      <w:r w:rsidRPr="000E5435">
        <w:rPr>
          <w:rFonts w:ascii="Minion Pro" w:hAnsi="Minion Pro"/>
          <w:sz w:val="24"/>
          <w:szCs w:val="24"/>
        </w:rPr>
        <w:tab/>
      </w:r>
      <w:r w:rsidRPr="000E5435">
        <w:rPr>
          <w:rFonts w:ascii="Minion Pro" w:hAnsi="Minion Pro"/>
          <w:sz w:val="24"/>
          <w:szCs w:val="24"/>
        </w:rPr>
        <w:tab/>
      </w:r>
      <w:sdt>
        <w:sdtPr>
          <w:rPr>
            <w:rFonts w:ascii="Minion Pro" w:hAnsi="Minion Pro"/>
            <w:sz w:val="24"/>
            <w:szCs w:val="24"/>
          </w:rPr>
          <w:id w:val="194512841"/>
          <w:placeholder>
            <w:docPart w:val="A0245A584FEC49F9A72F64D1BAEA8EFB"/>
          </w:placeholder>
          <w:dropDownList>
            <w:listItem w:value="Choose an item."/>
            <w:listItem w:displayText="No" w:value="No"/>
            <w:listItem w:displayText="Yes" w:value="Yes"/>
          </w:dropDownList>
        </w:sdtPr>
        <w:sdtEndPr/>
        <w:sdtContent>
          <w:r w:rsidR="003630D6">
            <w:rPr>
              <w:rFonts w:ascii="Minion Pro" w:hAnsi="Minion Pro"/>
              <w:sz w:val="24"/>
              <w:szCs w:val="24"/>
            </w:rPr>
            <w:t>Yes</w:t>
          </w:r>
        </w:sdtContent>
      </w:sdt>
    </w:p>
    <w:p w:rsidR="000D2387" w:rsidRPr="000E5435" w:rsidRDefault="000D2387" w:rsidP="000D2387">
      <w:pPr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</w:pPr>
      <w:r w:rsidRPr="000E5435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>Is PE, physical activity and sport</w:t>
      </w:r>
      <w:r w:rsidR="00184DA4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>,</w:t>
      </w:r>
      <w:r w:rsidRPr="000E5435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 xml:space="preserve"> reflective of your school development plan?</w:t>
      </w:r>
      <w:r w:rsidRPr="000E5435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ab/>
      </w:r>
      <w:r w:rsidR="00184DA4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ab/>
      </w:r>
      <w:r w:rsidR="00184DA4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ab/>
      </w:r>
      <w:r w:rsidRPr="000E5435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ab/>
      </w:r>
      <w:r w:rsidRPr="000E5435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ab/>
      </w:r>
      <w:r w:rsidR="00751B8C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ab/>
      </w:r>
      <w:r w:rsidRPr="000E5435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ab/>
      </w:r>
      <w:sdt>
        <w:sdtPr>
          <w:rPr>
            <w:rFonts w:ascii="Minion Pro" w:hAnsi="Minion Pro"/>
            <w:sz w:val="24"/>
            <w:szCs w:val="24"/>
          </w:rPr>
          <w:id w:val="724575818"/>
          <w:placeholder>
            <w:docPart w:val="9BF2E8875F86450788E1C635909FC3C8"/>
          </w:placeholder>
          <w:dropDownList>
            <w:listItem w:value="Choose an item."/>
            <w:listItem w:displayText="No" w:value="No"/>
            <w:listItem w:displayText="Yes" w:value="Yes"/>
          </w:dropDownList>
        </w:sdtPr>
        <w:sdtEndPr/>
        <w:sdtContent>
          <w:r w:rsidR="003630D6">
            <w:rPr>
              <w:rFonts w:ascii="Minion Pro" w:hAnsi="Minion Pro"/>
              <w:sz w:val="24"/>
              <w:szCs w:val="24"/>
            </w:rPr>
            <w:t>Yes</w:t>
          </w:r>
        </w:sdtContent>
      </w:sdt>
    </w:p>
    <w:p w:rsidR="000D2387" w:rsidRPr="000E5435" w:rsidRDefault="00DC23BA" w:rsidP="000D2387">
      <w:pPr>
        <w:rPr>
          <w:rFonts w:ascii="Minion Pro" w:hAnsi="Minion Pro"/>
          <w:sz w:val="24"/>
          <w:szCs w:val="24"/>
        </w:rPr>
      </w:pPr>
      <w:r w:rsidRPr="00365D00">
        <w:rPr>
          <w:rFonts w:ascii="Minion Pro" w:hAnsi="Minion Pro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F34B323" wp14:editId="03C935E3">
                <wp:simplePos x="0" y="0"/>
                <wp:positionH relativeFrom="column">
                  <wp:posOffset>-19050</wp:posOffset>
                </wp:positionH>
                <wp:positionV relativeFrom="paragraph">
                  <wp:posOffset>375285</wp:posOffset>
                </wp:positionV>
                <wp:extent cx="4524375" cy="28575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53A" w:rsidRPr="00365D00" w:rsidRDefault="00BC553A" w:rsidP="00BC553A">
                            <w:pPr>
                              <w:rPr>
                                <w:rFonts w:ascii="Trajan Pro" w:hAnsi="Trajan Pro"/>
                              </w:rPr>
                            </w:pPr>
                            <w:r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>SECTION 1B –</w:t>
                            </w:r>
                            <w:r w:rsidR="00D322DD"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Pr="00BC553A"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SWIMMING AND WATER SAFETY </w:t>
                            </w:r>
                            <w:r w:rsidR="0005610C" w:rsidRPr="00BC553A"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>self-rescue</w:t>
                            </w:r>
                            <w:r w:rsidRPr="00BC553A"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 focus.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4B323" id="_x0000_s1030" type="#_x0000_t202" style="position:absolute;margin-left:-1.5pt;margin-top:29.55pt;width:356.25pt;height:22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" strokecolor="red">
                <v:textbox>
                  <w:txbxContent>
                    <w:p w:rsidR="00BC553A" w:rsidRPr="00365D00" w:rsidRDefault="00BC553A" w:rsidP="00BC553A">
                      <w:pPr>
                        <w:rPr>
                          <w:rFonts w:ascii="Trajan Pro" w:hAnsi="Trajan Pro"/>
                        </w:rPr>
                      </w:pPr>
                      <w:r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>SECTION 1B –</w:t>
                      </w:r>
                      <w:r w:rsidR="00D322DD"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 xml:space="preserve"> </w:t>
                      </w:r>
                      <w:r w:rsidRPr="00BC553A"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 xml:space="preserve">SWIMMING AND WATER SAFETY </w:t>
                      </w:r>
                      <w:r w:rsidR="0005610C" w:rsidRPr="00BC553A"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>self-rescue</w:t>
                      </w:r>
                      <w:r w:rsidRPr="00BC553A"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 xml:space="preserve"> focus.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387" w:rsidRPr="000E5435">
        <w:rPr>
          <w:rFonts w:ascii="Minion Pro" w:hAnsi="Minion Pro"/>
          <w:sz w:val="24"/>
          <w:szCs w:val="24"/>
        </w:rPr>
        <w:t>Are your PE and sport premium spend and priorities included on your school website?</w:t>
      </w:r>
      <w:r w:rsidR="000D2387" w:rsidRPr="000E5435">
        <w:rPr>
          <w:rFonts w:ascii="Minion Pro" w:hAnsi="Minion Pro"/>
          <w:sz w:val="24"/>
          <w:szCs w:val="24"/>
        </w:rPr>
        <w:tab/>
      </w:r>
      <w:r w:rsidR="000D2387" w:rsidRPr="000E5435">
        <w:rPr>
          <w:rFonts w:ascii="Minion Pro" w:hAnsi="Minion Pro"/>
          <w:sz w:val="24"/>
          <w:szCs w:val="24"/>
        </w:rPr>
        <w:tab/>
      </w:r>
      <w:r w:rsidR="000D2387" w:rsidRPr="000E5435">
        <w:rPr>
          <w:rFonts w:ascii="Minion Pro" w:hAnsi="Minion Pro"/>
          <w:sz w:val="24"/>
          <w:szCs w:val="24"/>
        </w:rPr>
        <w:tab/>
      </w:r>
      <w:r w:rsidR="00751B8C">
        <w:rPr>
          <w:rFonts w:ascii="Minion Pro" w:hAnsi="Minion Pro"/>
          <w:sz w:val="24"/>
          <w:szCs w:val="24"/>
        </w:rPr>
        <w:tab/>
      </w:r>
      <w:r w:rsidR="000D2387" w:rsidRPr="000E5435">
        <w:rPr>
          <w:rFonts w:ascii="Minion Pro" w:hAnsi="Minion Pro"/>
          <w:sz w:val="24"/>
          <w:szCs w:val="24"/>
        </w:rPr>
        <w:tab/>
      </w:r>
      <w:r w:rsidR="000D2387" w:rsidRPr="000E5435">
        <w:rPr>
          <w:rFonts w:ascii="Minion Pro" w:hAnsi="Minion Pro"/>
          <w:sz w:val="24"/>
          <w:szCs w:val="24"/>
        </w:rPr>
        <w:tab/>
      </w:r>
      <w:sdt>
        <w:sdtPr>
          <w:rPr>
            <w:rFonts w:ascii="Minion Pro" w:hAnsi="Minion Pro"/>
            <w:sz w:val="24"/>
            <w:szCs w:val="24"/>
          </w:rPr>
          <w:id w:val="-974917361"/>
          <w:placeholder>
            <w:docPart w:val="0A6D8B9DC2EC4F3391EBF176321547FF"/>
          </w:placeholder>
          <w:dropDownList>
            <w:listItem w:value="Choose an item."/>
            <w:listItem w:displayText="No" w:value="No"/>
            <w:listItem w:displayText="Yes" w:value="Yes"/>
          </w:dropDownList>
        </w:sdtPr>
        <w:sdtEndPr/>
        <w:sdtContent>
          <w:r w:rsidR="003630D6">
            <w:rPr>
              <w:rFonts w:ascii="Minion Pro" w:hAnsi="Minion Pro"/>
              <w:sz w:val="24"/>
              <w:szCs w:val="24"/>
            </w:rPr>
            <w:t>Yes</w:t>
          </w:r>
        </w:sdtContent>
      </w:sdt>
    </w:p>
    <w:p w:rsidR="00F141D7" w:rsidRDefault="00F141D7" w:rsidP="000D2387">
      <w:pPr>
        <w:rPr>
          <w:rFonts w:ascii="Minion Pro" w:eastAsia="Times New Roman" w:hAnsi="Minion Pro" w:cs="Times New Roman"/>
          <w:color w:val="000000"/>
          <w:lang w:eastAsia="en-GB"/>
        </w:rPr>
      </w:pPr>
    </w:p>
    <w:p w:rsidR="00BC553A" w:rsidRPr="00BC553A" w:rsidRDefault="00DC23BA" w:rsidP="00BC553A">
      <w:pPr>
        <w:rPr>
          <w:rFonts w:ascii="Minion Pro" w:eastAsia="Times New Roman" w:hAnsi="Minion Pro" w:cs="Times New Roman"/>
          <w:color w:val="000000"/>
          <w:lang w:eastAsia="en-GB"/>
        </w:rPr>
      </w:pPr>
      <w:r>
        <w:rPr>
          <w:rFonts w:ascii="Minion Pro" w:eastAsia="Times New Roman" w:hAnsi="Minion Pro" w:cs="Times New Roman"/>
          <w:color w:val="000000"/>
          <w:lang w:eastAsia="en-GB"/>
        </w:rPr>
        <w:br/>
      </w:r>
      <w:r w:rsidR="00CE0B7B" w:rsidRPr="00CE0B7B">
        <w:rPr>
          <w:rFonts w:ascii="Minion Pro" w:eastAsia="Times New Roman" w:hAnsi="Minion Pro" w:cs="Times New Roman"/>
          <w:color w:val="000000"/>
          <w:lang w:eastAsia="en-GB"/>
        </w:rPr>
        <w:t>Swimming is an important skill and can encourage a healthy and active lifestyle</w:t>
      </w:r>
      <w:r w:rsidR="00CE0B7B">
        <w:rPr>
          <w:rFonts w:ascii="Minion Pro" w:eastAsia="Times New Roman" w:hAnsi="Minion Pro" w:cs="Times New Roman"/>
          <w:color w:val="000000"/>
          <w:lang w:eastAsia="en-GB"/>
        </w:rPr>
        <w:t>.</w:t>
      </w:r>
      <w:r w:rsidR="00CE0B7B" w:rsidRPr="00CE0B7B">
        <w:rPr>
          <w:rFonts w:ascii="Minion Pro" w:eastAsia="Times New Roman" w:hAnsi="Minion Pro" w:cs="Times New Roman"/>
          <w:color w:val="000000"/>
          <w:lang w:eastAsia="en-GB"/>
        </w:rPr>
        <w:t xml:space="preserve"> </w:t>
      </w:r>
      <w:r w:rsidR="00BC553A" w:rsidRPr="00BC553A">
        <w:rPr>
          <w:rFonts w:ascii="Minion Pro" w:eastAsia="Times New Roman" w:hAnsi="Minion Pro" w:cs="Times New Roman"/>
          <w:color w:val="000000"/>
          <w:lang w:eastAsia="en-GB"/>
        </w:rPr>
        <w:t xml:space="preserve">All </w:t>
      </w:r>
      <w:r w:rsidR="00BC553A" w:rsidRPr="00BC553A">
        <w:rPr>
          <w:rFonts w:ascii="Minion Pro" w:eastAsia="Times New Roman" w:hAnsi="Minion Pro" w:cs="Times New Roman"/>
          <w:bCs/>
          <w:color w:val="000000"/>
          <w:lang w:eastAsia="en-GB"/>
        </w:rPr>
        <w:t xml:space="preserve">Local Authority </w:t>
      </w:r>
      <w:r w:rsidR="00BC553A" w:rsidRPr="00BC553A">
        <w:rPr>
          <w:rFonts w:ascii="Minion Pro" w:eastAsia="Times New Roman" w:hAnsi="Minion Pro" w:cs="Times New Roman"/>
          <w:color w:val="000000"/>
          <w:lang w:eastAsia="en-GB"/>
        </w:rPr>
        <w:t xml:space="preserve">schools </w:t>
      </w:r>
      <w:r w:rsidR="00BC553A" w:rsidRPr="00BC553A">
        <w:rPr>
          <w:rFonts w:ascii="Minion Pro" w:eastAsia="Times New Roman" w:hAnsi="Minion Pro" w:cs="Times New Roman"/>
          <w:bCs/>
          <w:color w:val="000000"/>
          <w:u w:val="single"/>
          <w:lang w:eastAsia="en-GB"/>
        </w:rPr>
        <w:t>must</w:t>
      </w:r>
      <w:r w:rsidR="00BC553A" w:rsidRPr="00BC553A">
        <w:rPr>
          <w:rFonts w:ascii="Minion Pro" w:eastAsia="Times New Roman" w:hAnsi="Minion Pro" w:cs="Times New Roman"/>
          <w:color w:val="000000"/>
          <w:lang w:eastAsia="en-GB"/>
        </w:rPr>
        <w:t xml:space="preserve"> provide swimming instruction either in key stage 1 or key stage 2. </w:t>
      </w:r>
      <w:r w:rsidR="00CE0B7B">
        <w:rPr>
          <w:rFonts w:ascii="Minion Pro" w:eastAsia="Times New Roman" w:hAnsi="Minion Pro" w:cs="Times New Roman"/>
          <w:color w:val="000000"/>
          <w:lang w:eastAsia="en-GB"/>
        </w:rPr>
        <w:t xml:space="preserve">The </w:t>
      </w:r>
      <w:hyperlink r:id="rId35" w:history="1">
        <w:r w:rsidR="00CE0B7B" w:rsidRPr="00CE0B7B">
          <w:rPr>
            <w:rStyle w:val="Hyperlink"/>
            <w:rFonts w:ascii="Minion Pro" w:eastAsia="Times New Roman" w:hAnsi="Minion Pro" w:cs="Times New Roman"/>
            <w:lang w:eastAsia="en-GB"/>
          </w:rPr>
          <w:t>programme of study for PE</w:t>
        </w:r>
      </w:hyperlink>
      <w:r w:rsidR="00CE0B7B">
        <w:rPr>
          <w:rFonts w:ascii="Minion Pro" w:eastAsia="Times New Roman" w:hAnsi="Minion Pro" w:cs="Times New Roman"/>
          <w:color w:val="000000"/>
          <w:lang w:eastAsia="en-GB"/>
        </w:rPr>
        <w:t xml:space="preserve"> sets out the expectation that</w:t>
      </w:r>
      <w:r w:rsidR="00BC553A" w:rsidRPr="00BC553A">
        <w:rPr>
          <w:rFonts w:ascii="Minion Pro" w:eastAsia="Times New Roman" w:hAnsi="Minion Pro" w:cs="Times New Roman"/>
          <w:color w:val="000000"/>
          <w:lang w:eastAsia="en-GB"/>
        </w:rPr>
        <w:t xml:space="preserve"> pupils should be taught to:</w:t>
      </w:r>
    </w:p>
    <w:p w:rsidR="00BC553A" w:rsidRPr="00BC553A" w:rsidRDefault="00BC553A" w:rsidP="00BC553A">
      <w:pPr>
        <w:numPr>
          <w:ilvl w:val="0"/>
          <w:numId w:val="5"/>
        </w:numPr>
        <w:rPr>
          <w:rFonts w:ascii="Minion Pro" w:eastAsia="Times New Roman" w:hAnsi="Minion Pro" w:cs="Times New Roman"/>
          <w:color w:val="000000"/>
          <w:lang w:eastAsia="en-GB"/>
        </w:rPr>
      </w:pPr>
      <w:r w:rsidRPr="00BC553A">
        <w:rPr>
          <w:rFonts w:ascii="Minion Pro" w:eastAsia="Times New Roman" w:hAnsi="Minion Pro" w:cs="Times New Roman"/>
          <w:color w:val="000000"/>
          <w:lang w:eastAsia="en-GB"/>
        </w:rPr>
        <w:t>swim competently, confidently and proficiently over a distance of at least 25 metres</w:t>
      </w:r>
    </w:p>
    <w:p w:rsidR="00BC553A" w:rsidRPr="00BC553A" w:rsidRDefault="00BC553A" w:rsidP="00BC553A">
      <w:pPr>
        <w:numPr>
          <w:ilvl w:val="0"/>
          <w:numId w:val="5"/>
        </w:numPr>
        <w:rPr>
          <w:rFonts w:ascii="Minion Pro" w:eastAsia="Times New Roman" w:hAnsi="Minion Pro" w:cs="Times New Roman"/>
          <w:color w:val="000000"/>
          <w:lang w:eastAsia="en-GB"/>
        </w:rPr>
      </w:pPr>
      <w:r w:rsidRPr="00BC553A">
        <w:rPr>
          <w:rFonts w:ascii="Minion Pro" w:eastAsia="Times New Roman" w:hAnsi="Minion Pro" w:cs="Times New Roman"/>
          <w:color w:val="000000"/>
          <w:lang w:eastAsia="en-GB"/>
        </w:rPr>
        <w:t>use a range of strokes effectively [for example, front cra</w:t>
      </w:r>
      <w:r w:rsidR="00BB4D04">
        <w:rPr>
          <w:rFonts w:ascii="Minion Pro" w:eastAsia="Times New Roman" w:hAnsi="Minion Pro" w:cs="Times New Roman"/>
          <w:color w:val="000000"/>
          <w:lang w:eastAsia="en-GB"/>
        </w:rPr>
        <w:t>wl, backstroke and breaststroke</w:t>
      </w:r>
    </w:p>
    <w:p w:rsidR="00BC553A" w:rsidRPr="00692973" w:rsidRDefault="0005610C" w:rsidP="00BC553A">
      <w:pPr>
        <w:numPr>
          <w:ilvl w:val="0"/>
          <w:numId w:val="6"/>
        </w:numPr>
        <w:rPr>
          <w:rFonts w:ascii="Minion Pro" w:eastAsia="Times New Roman" w:hAnsi="Minion Pro" w:cs="Times New Roman"/>
          <w:color w:val="000000"/>
          <w:lang w:eastAsia="en-GB"/>
        </w:rPr>
      </w:pPr>
      <w:r w:rsidRPr="00692973">
        <w:rPr>
          <w:rFonts w:ascii="Minion Pro" w:eastAsia="Times New Roman" w:hAnsi="Minion Pro" w:cs="Times New Roman"/>
          <w:color w:val="000000"/>
          <w:lang w:eastAsia="en-GB"/>
        </w:rPr>
        <w:t>Perform</w:t>
      </w:r>
      <w:r w:rsidR="00BC553A" w:rsidRPr="00692973">
        <w:rPr>
          <w:rFonts w:ascii="Minion Pro" w:eastAsia="Times New Roman" w:hAnsi="Minion Pro" w:cs="Times New Roman"/>
          <w:color w:val="000000"/>
          <w:lang w:eastAsia="en-GB"/>
        </w:rPr>
        <w:t xml:space="preserve"> safe self-rescue in different water-based situations.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68"/>
        <w:gridCol w:w="2906"/>
      </w:tblGrid>
      <w:tr w:rsidR="00BC553A" w:rsidTr="00DC23BA">
        <w:tc>
          <w:tcPr>
            <w:tcW w:w="11268" w:type="dxa"/>
          </w:tcPr>
          <w:p w:rsidR="00BC553A" w:rsidRDefault="00BC553A" w:rsidP="00CE0B7B">
            <w:pPr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t>Swimming</w:t>
            </w:r>
            <w:r w:rsidR="00CE0B7B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and Water Safety</w:t>
            </w:r>
          </w:p>
        </w:tc>
        <w:tc>
          <w:tcPr>
            <w:tcW w:w="2906" w:type="dxa"/>
          </w:tcPr>
          <w:p w:rsidR="00BC553A" w:rsidRDefault="006D30E9" w:rsidP="00BC553A">
            <w:pPr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t>Please fill out all of the below:</w:t>
            </w:r>
          </w:p>
        </w:tc>
      </w:tr>
      <w:tr w:rsidR="00BC553A" w:rsidTr="00DC23BA">
        <w:tc>
          <w:tcPr>
            <w:tcW w:w="11268" w:type="dxa"/>
          </w:tcPr>
          <w:p w:rsidR="00BC553A" w:rsidRDefault="00BC553A" w:rsidP="00BC553A">
            <w:pPr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BC553A">
              <w:rPr>
                <w:rFonts w:ascii="Minion Pro" w:eastAsia="Times New Roman" w:hAnsi="Minion Pro" w:cs="Times New Roman"/>
                <w:color w:val="000000"/>
                <w:lang w:eastAsia="en-GB"/>
              </w:rPr>
              <w:t>•</w:t>
            </w:r>
            <w:r w:rsidRPr="00BC553A">
              <w:rPr>
                <w:rFonts w:ascii="Minion Pro" w:eastAsia="Times New Roman" w:hAnsi="Minion Pro" w:cs="Times New Roman"/>
                <w:color w:val="000000"/>
                <w:lang w:eastAsia="en-GB"/>
              </w:rPr>
              <w:tab/>
              <w:t>What percentage of your Year 6 pupils could swim competently, confidently and proficiently over a distance of at least 25 metres when they left your primary school at the end of last academic year?</w:t>
            </w:r>
          </w:p>
        </w:tc>
        <w:tc>
          <w:tcPr>
            <w:tcW w:w="2906" w:type="dxa"/>
          </w:tcPr>
          <w:p w:rsidR="00BC553A" w:rsidRDefault="00097485" w:rsidP="00BC553A">
            <w:pPr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sdt>
              <w:sdtPr>
                <w:rPr>
                  <w:rFonts w:ascii="Minion Pro" w:eastAsia="Times New Roman" w:hAnsi="Minion Pro" w:cs="Times New Roman"/>
                  <w:color w:val="000000"/>
                  <w:lang w:eastAsia="en-GB"/>
                </w:rPr>
                <w:id w:val="664973696"/>
                <w:lock w:val="sdtLocked"/>
                <w:placeholder>
                  <w:docPart w:val="03CD6679D8A343CCAD3E1F829E5CBF7D"/>
                </w:placeholder>
                <w:comboBox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  <w:listItem w:displayText="37" w:value="37"/>
                  <w:listItem w:displayText="38" w:value="38"/>
                  <w:listItem w:displayText="39" w:value="39"/>
                  <w:listItem w:displayText="40" w:value="40"/>
                  <w:listItem w:displayText="41" w:value="41"/>
                  <w:listItem w:displayText="42" w:value="42"/>
                  <w:listItem w:displayText="43" w:value="43"/>
                  <w:listItem w:displayText="44" w:value="44"/>
                  <w:listItem w:displayText="45" w:value="45"/>
                  <w:listItem w:displayText="46" w:value="46"/>
                  <w:listItem w:displayText="47" w:value="47"/>
                  <w:listItem w:displayText="48" w:value="48"/>
                  <w:listItem w:displayText="49" w:value="49"/>
                  <w:listItem w:displayText="50" w:value="50"/>
                  <w:listItem w:displayText="51" w:value="51"/>
                  <w:listItem w:displayText="52" w:value="52"/>
                  <w:listItem w:displayText="53" w:value="53"/>
                  <w:listItem w:displayText="54" w:value="54"/>
                  <w:listItem w:displayText="55" w:value="55"/>
                  <w:listItem w:displayText="56" w:value="56"/>
                  <w:listItem w:displayText="57" w:value="57"/>
                  <w:listItem w:displayText="58" w:value="58"/>
                  <w:listItem w:displayText="59" w:value="59"/>
                  <w:listItem w:displayText="60" w:value="60"/>
                  <w:listItem w:displayText="61" w:value="61"/>
                  <w:listItem w:displayText="62" w:value="62"/>
                  <w:listItem w:displayText="63" w:value="63"/>
                  <w:listItem w:displayText="64" w:value="64"/>
                  <w:listItem w:displayText="65" w:value="65"/>
                  <w:listItem w:displayText="66" w:value="66"/>
                  <w:listItem w:displayText="67" w:value="67"/>
                  <w:listItem w:displayText="68" w:value="68"/>
                  <w:listItem w:displayText="69" w:value="69"/>
                  <w:listItem w:displayText="70" w:value="70"/>
                  <w:listItem w:displayText="71" w:value="71"/>
                  <w:listItem w:displayText="72" w:value="72"/>
                  <w:listItem w:displayText="73" w:value="73"/>
                  <w:listItem w:displayText="74" w:value="74"/>
                  <w:listItem w:displayText="75" w:value="75"/>
                  <w:listItem w:displayText="76" w:value="76"/>
                  <w:listItem w:displayText="77" w:value="77"/>
                  <w:listItem w:displayText="78" w:value="78"/>
                  <w:listItem w:displayText="79" w:value="79"/>
                  <w:listItem w:displayText="80" w:value="80"/>
                  <w:listItem w:displayText="81" w:value="81"/>
                  <w:listItem w:displayText="82" w:value="82"/>
                  <w:listItem w:displayText="83" w:value="83"/>
                  <w:listItem w:displayText="84" w:value="84"/>
                  <w:listItem w:displayText="85" w:value="85"/>
                  <w:listItem w:displayText="86" w:value="86"/>
                  <w:listItem w:displayText="87" w:value="87"/>
                  <w:listItem w:displayText="88" w:value="88"/>
                  <w:listItem w:displayText="89" w:value="89"/>
                  <w:listItem w:displayText="90" w:value="90"/>
                  <w:listItem w:displayText="91" w:value="91"/>
                  <w:listItem w:displayText="92" w:value="92"/>
                  <w:listItem w:displayText="93" w:value="93"/>
                  <w:listItem w:displayText="94" w:value="94"/>
                  <w:listItem w:displayText="95" w:value="95"/>
                  <w:listItem w:displayText="96" w:value="96"/>
                  <w:listItem w:displayText="97" w:value="97"/>
                  <w:listItem w:displayText="98" w:value="98"/>
                  <w:listItem w:displayText="99" w:value="99"/>
                  <w:listItem w:displayText="100" w:value="100"/>
                </w:comboBox>
              </w:sdtPr>
              <w:sdtEndPr/>
              <w:sdtContent>
                <w:r w:rsidR="003630D6">
                  <w:rPr>
                    <w:rFonts w:ascii="Minion Pro" w:eastAsia="Times New Roman" w:hAnsi="Minion Pro" w:cs="Times New Roman"/>
                    <w:color w:val="000000"/>
                    <w:lang w:eastAsia="en-GB"/>
                  </w:rPr>
                  <w:t>50</w:t>
                </w:r>
              </w:sdtContent>
            </w:sdt>
            <w:r w:rsidR="00BC553A">
              <w:rPr>
                <w:rFonts w:ascii="Minion Pro" w:eastAsia="Times New Roman" w:hAnsi="Minion Pro" w:cs="Times New Roman"/>
                <w:color w:val="000000"/>
                <w:lang w:eastAsia="en-GB"/>
              </w:rPr>
              <w:t>%</w:t>
            </w:r>
          </w:p>
        </w:tc>
      </w:tr>
      <w:tr w:rsidR="00BC553A" w:rsidTr="00DC23BA">
        <w:tc>
          <w:tcPr>
            <w:tcW w:w="11268" w:type="dxa"/>
          </w:tcPr>
          <w:p w:rsidR="00BC553A" w:rsidRDefault="00A770A7" w:rsidP="001145D9">
            <w:pPr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A770A7">
              <w:rPr>
                <w:rFonts w:ascii="Minion Pro" w:eastAsia="Times New Roman" w:hAnsi="Minion Pro" w:cs="Times New Roman"/>
                <w:color w:val="000000"/>
                <w:lang w:eastAsia="en-GB"/>
              </w:rPr>
              <w:t>•</w:t>
            </w:r>
            <w:r w:rsidRPr="00A770A7">
              <w:rPr>
                <w:rFonts w:ascii="Minion Pro" w:eastAsia="Times New Roman" w:hAnsi="Minion Pro" w:cs="Times New Roman"/>
                <w:color w:val="000000"/>
                <w:lang w:eastAsia="en-GB"/>
              </w:rPr>
              <w:tab/>
              <w:t>What percentage of your Year 6 pupils could use a range of strokes effectively [for example, front crawl, backstroke and breaststroke] when they left your primary school at</w:t>
            </w: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the end of last academic year?</w:t>
            </w:r>
          </w:p>
        </w:tc>
        <w:tc>
          <w:tcPr>
            <w:tcW w:w="2906" w:type="dxa"/>
          </w:tcPr>
          <w:p w:rsidR="00BC553A" w:rsidRDefault="00097485" w:rsidP="00BC553A">
            <w:pPr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sdt>
              <w:sdtPr>
                <w:rPr>
                  <w:rFonts w:ascii="Minion Pro" w:eastAsia="Times New Roman" w:hAnsi="Minion Pro" w:cs="Times New Roman"/>
                  <w:color w:val="000000"/>
                  <w:lang w:eastAsia="en-GB"/>
                </w:rPr>
                <w:id w:val="-1911915716"/>
                <w:lock w:val="sdtLocked"/>
                <w:placeholder>
                  <w:docPart w:val="3F4FCEFF722A40879B788F784B3F6423"/>
                </w:placeholder>
                <w:comboBox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  <w:listItem w:displayText="37" w:value="37"/>
                  <w:listItem w:displayText="38" w:value="38"/>
                  <w:listItem w:displayText="39" w:value="39"/>
                  <w:listItem w:displayText="40" w:value="40"/>
                  <w:listItem w:displayText="41" w:value="41"/>
                  <w:listItem w:displayText="42" w:value="42"/>
                  <w:listItem w:displayText="43" w:value="43"/>
                  <w:listItem w:displayText="44" w:value="44"/>
                  <w:listItem w:displayText="45" w:value="45"/>
                  <w:listItem w:displayText="46" w:value="46"/>
                  <w:listItem w:displayText="47" w:value="47"/>
                  <w:listItem w:displayText="48" w:value="48"/>
                  <w:listItem w:displayText="49" w:value="49"/>
                  <w:listItem w:displayText="50" w:value="50"/>
                  <w:listItem w:displayText="51" w:value="51"/>
                  <w:listItem w:displayText="52" w:value="52"/>
                  <w:listItem w:displayText="53" w:value="53"/>
                  <w:listItem w:displayText="54" w:value="54"/>
                  <w:listItem w:displayText="55" w:value="55"/>
                  <w:listItem w:displayText="56" w:value="56"/>
                  <w:listItem w:displayText="57" w:value="57"/>
                  <w:listItem w:displayText="58" w:value="58"/>
                  <w:listItem w:displayText="59" w:value="59"/>
                  <w:listItem w:displayText="60" w:value="60"/>
                  <w:listItem w:displayText="61" w:value="61"/>
                  <w:listItem w:displayText="62" w:value="62"/>
                  <w:listItem w:displayText="63" w:value="63"/>
                  <w:listItem w:displayText="64" w:value="64"/>
                  <w:listItem w:displayText="65" w:value="65"/>
                  <w:listItem w:displayText="66" w:value="66"/>
                  <w:listItem w:displayText="67" w:value="67"/>
                  <w:listItem w:displayText="68" w:value="68"/>
                  <w:listItem w:displayText="69" w:value="69"/>
                  <w:listItem w:displayText="70" w:value="70"/>
                  <w:listItem w:displayText="71" w:value="71"/>
                  <w:listItem w:displayText="72" w:value="72"/>
                  <w:listItem w:displayText="73" w:value="73"/>
                  <w:listItem w:displayText="74" w:value="74"/>
                  <w:listItem w:displayText="75" w:value="75"/>
                  <w:listItem w:displayText="76" w:value="76"/>
                  <w:listItem w:displayText="77" w:value="77"/>
                  <w:listItem w:displayText="78" w:value="78"/>
                  <w:listItem w:displayText="79" w:value="79"/>
                  <w:listItem w:displayText="80" w:value="80"/>
                  <w:listItem w:displayText="81" w:value="81"/>
                  <w:listItem w:displayText="82" w:value="82"/>
                  <w:listItem w:displayText="83" w:value="83"/>
                  <w:listItem w:displayText="84" w:value="84"/>
                  <w:listItem w:displayText="85" w:value="85"/>
                  <w:listItem w:displayText="86" w:value="86"/>
                  <w:listItem w:displayText="87" w:value="87"/>
                  <w:listItem w:displayText="88" w:value="88"/>
                  <w:listItem w:displayText="89" w:value="89"/>
                  <w:listItem w:displayText="90" w:value="90"/>
                  <w:listItem w:displayText="91" w:value="91"/>
                  <w:listItem w:displayText="92" w:value="92"/>
                  <w:listItem w:displayText="93" w:value="93"/>
                  <w:listItem w:displayText="94" w:value="94"/>
                  <w:listItem w:displayText="95" w:value="95"/>
                  <w:listItem w:displayText="96" w:value="96"/>
                  <w:listItem w:displayText="97" w:value="97"/>
                  <w:listItem w:displayText="98" w:value="98"/>
                  <w:listItem w:displayText="99" w:value="99"/>
                  <w:listItem w:displayText="100" w:value="100"/>
                </w:comboBox>
              </w:sdtPr>
              <w:sdtEndPr/>
              <w:sdtContent>
                <w:r w:rsidR="003630D6">
                  <w:rPr>
                    <w:rFonts w:ascii="Minion Pro" w:eastAsia="Times New Roman" w:hAnsi="Minion Pro" w:cs="Times New Roman"/>
                    <w:color w:val="000000"/>
                    <w:lang w:eastAsia="en-GB"/>
                  </w:rPr>
                  <w:t>45</w:t>
                </w:r>
              </w:sdtContent>
            </w:sdt>
            <w:r w:rsidR="00A770A7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</w:t>
            </w:r>
            <w:r w:rsidR="00BC553A">
              <w:rPr>
                <w:rFonts w:ascii="Minion Pro" w:eastAsia="Times New Roman" w:hAnsi="Minion Pro" w:cs="Times New Roman"/>
                <w:color w:val="000000"/>
                <w:lang w:eastAsia="en-GB"/>
              </w:rPr>
              <w:t>%</w:t>
            </w:r>
          </w:p>
        </w:tc>
      </w:tr>
      <w:tr w:rsidR="00BC553A" w:rsidTr="00DC23BA">
        <w:tc>
          <w:tcPr>
            <w:tcW w:w="11268" w:type="dxa"/>
          </w:tcPr>
          <w:p w:rsidR="00BC553A" w:rsidRDefault="00A770A7" w:rsidP="00A770A7">
            <w:pPr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A770A7">
              <w:rPr>
                <w:rFonts w:ascii="Minion Pro" w:eastAsia="Times New Roman" w:hAnsi="Minion Pro" w:cs="Times New Roman"/>
                <w:color w:val="000000"/>
                <w:lang w:eastAsia="en-GB"/>
              </w:rPr>
              <w:t>•</w:t>
            </w:r>
            <w:r w:rsidRPr="00A770A7">
              <w:rPr>
                <w:rFonts w:ascii="Minion Pro" w:eastAsia="Times New Roman" w:hAnsi="Minion Pro" w:cs="Times New Roman"/>
                <w:color w:val="000000"/>
                <w:lang w:eastAsia="en-GB"/>
              </w:rPr>
              <w:tab/>
              <w:t>What percentage of your Year 6 pupils could perform safe self-rescue in different water-based situations when they left your primary school at th</w:t>
            </w: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t>e end of last academic year?</w:t>
            </w:r>
          </w:p>
        </w:tc>
        <w:tc>
          <w:tcPr>
            <w:tcW w:w="2906" w:type="dxa"/>
          </w:tcPr>
          <w:p w:rsidR="00BC553A" w:rsidRDefault="00097485" w:rsidP="00BC553A">
            <w:pPr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sdt>
              <w:sdtPr>
                <w:rPr>
                  <w:rFonts w:ascii="Minion Pro" w:eastAsia="Times New Roman" w:hAnsi="Minion Pro" w:cs="Times New Roman"/>
                  <w:color w:val="000000"/>
                  <w:lang w:eastAsia="en-GB"/>
                </w:rPr>
                <w:id w:val="-273953170"/>
                <w:lock w:val="sdtLocked"/>
                <w:placeholder>
                  <w:docPart w:val="CD6C099E64A24B8090854DCEA5B48CF7"/>
                </w:placeholder>
                <w:comboBox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  <w:listItem w:displayText="37" w:value="37"/>
                  <w:listItem w:displayText="38" w:value="38"/>
                  <w:listItem w:displayText="39" w:value="39"/>
                  <w:listItem w:displayText="40" w:value="40"/>
                  <w:listItem w:displayText="41" w:value="41"/>
                  <w:listItem w:displayText="42" w:value="42"/>
                  <w:listItem w:displayText="43" w:value="43"/>
                  <w:listItem w:displayText="44" w:value="44"/>
                  <w:listItem w:displayText="45" w:value="45"/>
                  <w:listItem w:displayText="46" w:value="46"/>
                  <w:listItem w:displayText="47" w:value="47"/>
                  <w:listItem w:displayText="48" w:value="48"/>
                  <w:listItem w:displayText="49" w:value="49"/>
                  <w:listItem w:displayText="50" w:value="50"/>
                  <w:listItem w:displayText="51" w:value="51"/>
                  <w:listItem w:displayText="52" w:value="52"/>
                  <w:listItem w:displayText="53" w:value="53"/>
                  <w:listItem w:displayText="54" w:value="54"/>
                  <w:listItem w:displayText="55" w:value="55"/>
                  <w:listItem w:displayText="56" w:value="56"/>
                  <w:listItem w:displayText="57" w:value="57"/>
                  <w:listItem w:displayText="58" w:value="58"/>
                  <w:listItem w:displayText="59" w:value="59"/>
                  <w:listItem w:displayText="60" w:value="60"/>
                  <w:listItem w:displayText="61" w:value="61"/>
                  <w:listItem w:displayText="62" w:value="62"/>
                  <w:listItem w:displayText="63" w:value="63"/>
                  <w:listItem w:displayText="64" w:value="64"/>
                  <w:listItem w:displayText="65" w:value="65"/>
                  <w:listItem w:displayText="66" w:value="66"/>
                  <w:listItem w:displayText="67" w:value="67"/>
                  <w:listItem w:displayText="68" w:value="68"/>
                  <w:listItem w:displayText="69" w:value="69"/>
                  <w:listItem w:displayText="70" w:value="70"/>
                  <w:listItem w:displayText="71" w:value="71"/>
                  <w:listItem w:displayText="72" w:value="72"/>
                  <w:listItem w:displayText="73" w:value="73"/>
                  <w:listItem w:displayText="74" w:value="74"/>
                  <w:listItem w:displayText="75" w:value="75"/>
                  <w:listItem w:displayText="76" w:value="76"/>
                  <w:listItem w:displayText="77" w:value="77"/>
                  <w:listItem w:displayText="78" w:value="78"/>
                  <w:listItem w:displayText="79" w:value="79"/>
                  <w:listItem w:displayText="80" w:value="80"/>
                  <w:listItem w:displayText="81" w:value="81"/>
                  <w:listItem w:displayText="82" w:value="82"/>
                  <w:listItem w:displayText="83" w:value="83"/>
                  <w:listItem w:displayText="84" w:value="84"/>
                  <w:listItem w:displayText="85" w:value="85"/>
                  <w:listItem w:displayText="86" w:value="86"/>
                  <w:listItem w:displayText="87" w:value="87"/>
                  <w:listItem w:displayText="88" w:value="88"/>
                  <w:listItem w:displayText="89" w:value="89"/>
                  <w:listItem w:displayText="90" w:value="90"/>
                  <w:listItem w:displayText="91" w:value="91"/>
                  <w:listItem w:displayText="92" w:value="92"/>
                  <w:listItem w:displayText="93" w:value="93"/>
                  <w:listItem w:displayText="94" w:value="94"/>
                  <w:listItem w:displayText="95" w:value="95"/>
                  <w:listItem w:displayText="96" w:value="96"/>
                  <w:listItem w:displayText="97" w:value="97"/>
                  <w:listItem w:displayText="98" w:value="98"/>
                  <w:listItem w:displayText="99" w:value="99"/>
                  <w:listItem w:displayText="100" w:value="100"/>
                </w:comboBox>
              </w:sdtPr>
              <w:sdtEndPr/>
              <w:sdtContent>
                <w:r w:rsidR="006C6E7D">
                  <w:rPr>
                    <w:rFonts w:ascii="Minion Pro" w:eastAsia="Times New Roman" w:hAnsi="Minion Pro" w:cs="Times New Roman"/>
                    <w:color w:val="000000"/>
                    <w:lang w:eastAsia="en-GB"/>
                  </w:rPr>
                  <w:t>30</w:t>
                </w:r>
              </w:sdtContent>
            </w:sdt>
            <w:r w:rsidR="00A770A7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</w:t>
            </w:r>
            <w:r w:rsidR="00BC553A">
              <w:rPr>
                <w:rFonts w:ascii="Minion Pro" w:eastAsia="Times New Roman" w:hAnsi="Minion Pro" w:cs="Times New Roman"/>
                <w:color w:val="000000"/>
                <w:lang w:eastAsia="en-GB"/>
              </w:rPr>
              <w:t>%</w:t>
            </w:r>
          </w:p>
        </w:tc>
      </w:tr>
      <w:tr w:rsidR="00BC553A" w:rsidTr="00DC23BA">
        <w:tc>
          <w:tcPr>
            <w:tcW w:w="11268" w:type="dxa"/>
          </w:tcPr>
          <w:p w:rsidR="00BC553A" w:rsidRDefault="00A770A7" w:rsidP="004C0E82">
            <w:pPr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A770A7">
              <w:rPr>
                <w:rFonts w:ascii="Minion Pro" w:eastAsia="Times New Roman" w:hAnsi="Minion Pro" w:cs="Times New Roman"/>
                <w:color w:val="000000"/>
                <w:lang w:eastAsia="en-GB"/>
              </w:rPr>
              <w:t>•</w:t>
            </w:r>
            <w:r w:rsidRPr="00A770A7">
              <w:rPr>
                <w:rFonts w:ascii="Minion Pro" w:eastAsia="Times New Roman" w:hAnsi="Minion Pro" w:cs="Times New Roman"/>
                <w:color w:val="000000"/>
                <w:lang w:eastAsia="en-GB"/>
              </w:rPr>
              <w:tab/>
            </w:r>
            <w:r w:rsidR="004C0E82" w:rsidRPr="000C5CFE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Schools can choose to use the primary PE and sport premium to provide additional provision for swimming but this must be for activity over and above the national curriculum requirements. </w:t>
            </w:r>
            <w:r w:rsidRPr="000C5CFE">
              <w:rPr>
                <w:rFonts w:ascii="Minion Pro" w:eastAsia="Times New Roman" w:hAnsi="Minion Pro" w:cs="Times New Roman"/>
                <w:color w:val="000000"/>
                <w:lang w:eastAsia="en-GB"/>
              </w:rPr>
              <w:t>Have you used it in this way?</w:t>
            </w:r>
          </w:p>
        </w:tc>
        <w:sdt>
          <w:sdtPr>
            <w:rPr>
              <w:rFonts w:ascii="Minion Pro" w:eastAsia="Times New Roman" w:hAnsi="Minion Pro" w:cs="Times New Roman"/>
              <w:color w:val="000000"/>
              <w:lang w:eastAsia="en-GB"/>
            </w:rPr>
            <w:id w:val="804506136"/>
            <w:lock w:val="sdtLocked"/>
            <w:placeholder>
              <w:docPart w:val="6FDC60904FAF4133A6F19A37A24D2111"/>
            </w:placeholder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906" w:type="dxa"/>
              </w:tcPr>
              <w:p w:rsidR="00BC553A" w:rsidRDefault="003630D6" w:rsidP="00BC553A">
                <w:pPr>
                  <w:rPr>
                    <w:rFonts w:ascii="Minion Pro" w:eastAsia="Times New Roman" w:hAnsi="Minion Pro" w:cs="Times New Roman"/>
                    <w:color w:val="000000"/>
                    <w:lang w:eastAsia="en-GB"/>
                  </w:rPr>
                </w:pPr>
                <w:r>
                  <w:rPr>
                    <w:rFonts w:ascii="Minion Pro" w:eastAsia="Times New Roman" w:hAnsi="Minion Pro" w:cs="Times New Roman"/>
                    <w:color w:val="000000"/>
                    <w:lang w:eastAsia="en-GB"/>
                  </w:rPr>
                  <w:t>No</w:t>
                </w:r>
              </w:p>
            </w:tc>
          </w:sdtContent>
        </w:sdt>
      </w:tr>
    </w:tbl>
    <w:p w:rsidR="00845469" w:rsidRDefault="00A51EA3" w:rsidP="000D2387">
      <w:pPr>
        <w:rPr>
          <w:rFonts w:ascii="Minion Pro" w:eastAsia="Times New Roman" w:hAnsi="Minion Pro" w:cs="Times New Roman"/>
          <w:color w:val="000000"/>
          <w:lang w:eastAsia="en-GB"/>
        </w:rPr>
      </w:pPr>
      <w:r w:rsidRPr="00365D00">
        <w:rPr>
          <w:rFonts w:ascii="Minion Pro" w:hAnsi="Minion Pro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84E805F" wp14:editId="169F7FE0">
                <wp:simplePos x="0" y="0"/>
                <wp:positionH relativeFrom="column">
                  <wp:posOffset>-57150</wp:posOffset>
                </wp:positionH>
                <wp:positionV relativeFrom="paragraph">
                  <wp:posOffset>209550</wp:posOffset>
                </wp:positionV>
                <wp:extent cx="8410575" cy="28575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0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387" w:rsidRPr="00365D00" w:rsidRDefault="007636A2" w:rsidP="000D2387">
                            <w:pPr>
                              <w:spacing w:after="0" w:line="240" w:lineRule="auto"/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SECTION 2 – </w:t>
                            </w:r>
                            <w:r w:rsidR="00387C14"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>REFLECTION: WHAT HAVE WE ACHIEVED AND WHERE NEXT?</w:t>
                            </w:r>
                            <w:r w:rsidR="000E5435"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rajan Pro" w:eastAsia="Times New Roman" w:hAnsi="Trajan Pro" w:cs="Times New Roman"/>
                                  <w:b/>
                                  <w:bCs/>
                                  <w:color w:val="000000"/>
                                  <w:lang w:eastAsia="en-GB"/>
                                </w:rPr>
                                <w:id w:val="772597317"/>
                                <w:dropDownList>
                                  <w:listItem w:value="Choose an item."/>
                                  <w:listItem w:displayText="2014" w:value="2014"/>
                                  <w:listItem w:displayText="2015" w:value="2015"/>
                                  <w:listItem w:displayText="2016" w:value="2016"/>
                                  <w:listItem w:displayText="2017" w:value="2017"/>
                                  <w:listItem w:displayText="2018" w:value="2018"/>
                                  <w:listItem w:displayText="2019" w:value="2019"/>
                                  <w:listItem w:displayText="2020" w:value="2020"/>
                                </w:dropDownList>
                              </w:sdtPr>
                              <w:sdtEndPr/>
                              <w:sdtContent>
                                <w:r w:rsidR="00DC6DE5">
                                  <w:rPr>
                                    <w:rFonts w:ascii="Trajan Pro" w:eastAsia="Times New Roman" w:hAnsi="Trajan Pro" w:cs="Times New Roman"/>
                                    <w:b/>
                                    <w:bCs/>
                                    <w:color w:val="000000"/>
                                    <w:lang w:eastAsia="en-GB"/>
                                  </w:rPr>
                                  <w:t>2017</w:t>
                                </w:r>
                              </w:sdtContent>
                            </w:sdt>
                            <w:r w:rsidR="000E5435"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>/</w:t>
                            </w:r>
                            <w:r w:rsidR="000E5435" w:rsidRPr="000E5435">
                              <w:rPr>
                                <w:rFonts w:ascii="Trajan Pro" w:eastAsia="Times New Roman" w:hAnsi="Trajan Pro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rajan Pro" w:eastAsia="Times New Roman" w:hAnsi="Trajan Pro" w:cs="Times New Roman"/>
                                  <w:b/>
                                  <w:bCs/>
                                  <w:color w:val="000000"/>
                                  <w:lang w:eastAsia="en-GB"/>
                                </w:rPr>
                                <w:id w:val="-755130629"/>
                                <w:dropDownList>
                                  <w:listItem w:value="Choose an item."/>
                                  <w:listItem w:displayText="2014" w:value="2014"/>
                                  <w:listItem w:displayText="2015" w:value="2015"/>
                                  <w:listItem w:displayText="2016" w:value="2016"/>
                                  <w:listItem w:displayText="2017" w:value="2017"/>
                                  <w:listItem w:displayText="2018" w:value="2018"/>
                                  <w:listItem w:displayText="2019" w:value="2019"/>
                                  <w:listItem w:displayText="2010" w:value="2010"/>
                                </w:dropDownList>
                              </w:sdtPr>
                              <w:sdtEndPr/>
                              <w:sdtContent>
                                <w:r w:rsidR="00DC6DE5">
                                  <w:rPr>
                                    <w:rFonts w:ascii="Trajan Pro" w:eastAsia="Times New Roman" w:hAnsi="Trajan Pro" w:cs="Times New Roman"/>
                                    <w:b/>
                                    <w:bCs/>
                                    <w:color w:val="000000"/>
                                    <w:lang w:eastAsia="en-GB"/>
                                  </w:rPr>
                                  <w:t>2018</w:t>
                                </w:r>
                              </w:sdtContent>
                            </w:sdt>
                          </w:p>
                          <w:p w:rsidR="000D2387" w:rsidRPr="00365D00" w:rsidRDefault="000D2387" w:rsidP="000D2387">
                            <w:pPr>
                              <w:rPr>
                                <w:rFonts w:ascii="Trajan Pro" w:hAnsi="Trajan 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805F" id="_x0000_s1031" type="#_x0000_t202" style="position:absolute;margin-left:-4.5pt;margin-top:16.5pt;width:662.25pt;height:22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" filled="f" strokecolor="red">
                <v:textbox>
                  <w:txbxContent>
                    <w:p w:rsidR="000D2387" w:rsidRPr="00365D00" w:rsidRDefault="007636A2" w:rsidP="000D2387">
                      <w:pPr>
                        <w:spacing w:after="0" w:line="240" w:lineRule="auto"/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</w:pPr>
                      <w:r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 xml:space="preserve">SECTION 2 – </w:t>
                      </w:r>
                      <w:r w:rsidR="00387C14"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>REFLECTION: WHAT HAVE WE ACHIEVED AND WHERE NEXT?</w:t>
                      </w:r>
                      <w:r w:rsidR="000E5435"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Trajan Pro" w:eastAsia="Times New Roman" w:hAnsi="Trajan Pro" w:cs="Times New Roman"/>
                            <w:b/>
                            <w:bCs/>
                            <w:color w:val="000000"/>
                            <w:lang w:eastAsia="en-GB"/>
                          </w:rPr>
                          <w:id w:val="772597317"/>
                          <w:dropDownList>
                            <w:listItem w:value="Choose an item."/>
                            <w:listItem w:displayText="2014" w:value="2014"/>
                            <w:listItem w:displayText="2015" w:value="2015"/>
                            <w:listItem w:displayText="2016" w:value="2016"/>
                            <w:listItem w:displayText="2017" w:value="2017"/>
                            <w:listItem w:displayText="2018" w:value="2018"/>
                            <w:listItem w:displayText="2019" w:value="2019"/>
                            <w:listItem w:displayText="2020" w:value="2020"/>
                          </w:dropDownList>
                        </w:sdtPr>
                        <w:sdtEndPr/>
                        <w:sdtContent>
                          <w:r w:rsidR="00DC6DE5">
                            <w:rPr>
                              <w:rFonts w:ascii="Trajan Pro" w:eastAsia="Times New Roman" w:hAnsi="Trajan Pro" w:cs="Times New Roman"/>
                              <w:b/>
                              <w:bCs/>
                              <w:color w:val="000000"/>
                              <w:lang w:eastAsia="en-GB"/>
                            </w:rPr>
                            <w:t>2017</w:t>
                          </w:r>
                        </w:sdtContent>
                      </w:sdt>
                      <w:r w:rsidR="000E5435"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>/</w:t>
                      </w:r>
                      <w:r w:rsidR="000E5435" w:rsidRPr="000E5435">
                        <w:rPr>
                          <w:rFonts w:ascii="Trajan Pro" w:eastAsia="Times New Roman" w:hAnsi="Trajan Pro" w:cs="Times New Roman"/>
                          <w:b/>
                          <w:bCs/>
                          <w:color w:val="000000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Trajan Pro" w:eastAsia="Times New Roman" w:hAnsi="Trajan Pro" w:cs="Times New Roman"/>
                            <w:b/>
                            <w:bCs/>
                            <w:color w:val="000000"/>
                            <w:lang w:eastAsia="en-GB"/>
                          </w:rPr>
                          <w:id w:val="-755130629"/>
                          <w:dropDownList>
                            <w:listItem w:value="Choose an item."/>
                            <w:listItem w:displayText="2014" w:value="2014"/>
                            <w:listItem w:displayText="2015" w:value="2015"/>
                            <w:listItem w:displayText="2016" w:value="2016"/>
                            <w:listItem w:displayText="2017" w:value="2017"/>
                            <w:listItem w:displayText="2018" w:value="2018"/>
                            <w:listItem w:displayText="2019" w:value="2019"/>
                            <w:listItem w:displayText="2010" w:value="2010"/>
                          </w:dropDownList>
                        </w:sdtPr>
                        <w:sdtEndPr/>
                        <w:sdtContent>
                          <w:r w:rsidR="00DC6DE5">
                            <w:rPr>
                              <w:rFonts w:ascii="Trajan Pro" w:eastAsia="Times New Roman" w:hAnsi="Trajan Pro" w:cs="Times New Roman"/>
                              <w:b/>
                              <w:bCs/>
                              <w:color w:val="000000"/>
                              <w:lang w:eastAsia="en-GB"/>
                            </w:rPr>
                            <w:t>2018</w:t>
                          </w:r>
                        </w:sdtContent>
                      </w:sdt>
                    </w:p>
                    <w:p w:rsidR="000D2387" w:rsidRPr="00365D00" w:rsidRDefault="000D2387" w:rsidP="000D2387">
                      <w:pPr>
                        <w:rPr>
                          <w:rFonts w:ascii="Trajan Pro" w:hAnsi="Trajan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1EA3" w:rsidRDefault="00A51EA3" w:rsidP="000D2387">
      <w:pPr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</w:pPr>
    </w:p>
    <w:p w:rsidR="00323FE4" w:rsidRDefault="000D2387" w:rsidP="000D2387">
      <w:pPr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</w:pPr>
      <w:r w:rsidRPr="000E5435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 xml:space="preserve">Use the space below to identify what your use of </w:t>
      </w:r>
      <w:r w:rsidR="00751B8C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>the Primary PE and</w:t>
      </w:r>
      <w:r w:rsidR="007636A2" w:rsidRPr="000E5435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 xml:space="preserve"> Sp</w:t>
      </w:r>
      <w:r w:rsidRPr="000E5435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 xml:space="preserve">ort </w:t>
      </w:r>
      <w:r w:rsidR="00751B8C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>P</w:t>
      </w:r>
      <w:r w:rsidRPr="000E5435"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t>remium has been to date, and priorities for the coming year:</w:t>
      </w:r>
    </w:p>
    <w:p w:rsidR="00323FE4" w:rsidRPr="00323FE4" w:rsidRDefault="00323FE4" w:rsidP="00323FE4">
      <w:pPr>
        <w:rPr>
          <w:rFonts w:ascii="Minion Pro" w:eastAsia="Times New Roman" w:hAnsi="Minion Pro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7FFBA5" wp14:editId="3DE5D510">
                <wp:simplePos x="0" y="0"/>
                <wp:positionH relativeFrom="column">
                  <wp:posOffset>-228600</wp:posOffset>
                </wp:positionH>
                <wp:positionV relativeFrom="page">
                  <wp:posOffset>2047875</wp:posOffset>
                </wp:positionV>
                <wp:extent cx="8772525" cy="1743075"/>
                <wp:effectExtent l="0" t="0" r="28575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2525" cy="17430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C0E" w:rsidRPr="000E5435" w:rsidRDefault="003D1C0E" w:rsidP="00C20E01">
                            <w:pPr>
                              <w:pStyle w:val="NoSpacing"/>
                              <w:jc w:val="both"/>
                              <w:rPr>
                                <w:rFonts w:ascii="Minion Pro" w:hAnsi="Minion Pro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E5435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Vision</w:t>
                            </w:r>
                            <w:r w:rsidRPr="000E5435">
                              <w:rPr>
                                <w:rFonts w:ascii="Minion Pro" w:hAnsi="Minion Pro"/>
                                <w:sz w:val="24"/>
                                <w:szCs w:val="24"/>
                                <w:lang w:eastAsia="en-GB"/>
                              </w:rPr>
                              <w:t xml:space="preserve">: </w:t>
                            </w:r>
                            <w:r w:rsidRPr="000E5435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ALL</w:t>
                            </w:r>
                            <w:r w:rsidRPr="000E5435">
                              <w:rPr>
                                <w:rFonts w:ascii="Minion Pro" w:hAnsi="Minion Pro"/>
                                <w:sz w:val="24"/>
                                <w:szCs w:val="24"/>
                                <w:lang w:eastAsia="en-GB"/>
                              </w:rPr>
                              <w:t xml:space="preserve"> pupils leaving primary school </w:t>
                            </w:r>
                            <w:r w:rsidRPr="000E5435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physically literate</w:t>
                            </w:r>
                            <w:r w:rsidRPr="000E5435">
                              <w:rPr>
                                <w:rFonts w:ascii="Minion Pro" w:hAnsi="Minion Pro"/>
                                <w:sz w:val="24"/>
                                <w:szCs w:val="24"/>
                                <w:lang w:eastAsia="en-GB"/>
                              </w:rPr>
                              <w:t xml:space="preserve"> and with the </w:t>
                            </w:r>
                            <w:r w:rsidRPr="000E5435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knowledge, skills and motivation</w:t>
                            </w:r>
                            <w:r w:rsidRPr="000E5435">
                              <w:rPr>
                                <w:rFonts w:ascii="Minion Pro" w:hAnsi="Minion Pro"/>
                                <w:sz w:val="24"/>
                                <w:szCs w:val="24"/>
                                <w:lang w:eastAsia="en-GB"/>
                              </w:rPr>
                              <w:t xml:space="preserve"> necessary to equip them for a </w:t>
                            </w:r>
                            <w:r w:rsidRPr="000E5435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healthy, active lifestyle</w:t>
                            </w:r>
                            <w:r w:rsidRPr="000E5435">
                              <w:rPr>
                                <w:rFonts w:ascii="Minion Pro" w:hAnsi="Minion Pro"/>
                                <w:sz w:val="24"/>
                                <w:szCs w:val="24"/>
                                <w:lang w:eastAsia="en-GB"/>
                              </w:rPr>
                              <w:t xml:space="preserve"> and </w:t>
                            </w:r>
                            <w:r w:rsidRPr="000E5435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lifelong participation</w:t>
                            </w:r>
                            <w:r w:rsidRPr="000E5435">
                              <w:rPr>
                                <w:rFonts w:ascii="Minion Pro" w:hAnsi="Minion Pro"/>
                                <w:sz w:val="24"/>
                                <w:szCs w:val="24"/>
                                <w:lang w:eastAsia="en-GB"/>
                              </w:rPr>
                              <w:t xml:space="preserve"> in physical activity and sport.</w:t>
                            </w:r>
                          </w:p>
                          <w:p w:rsidR="003D1C0E" w:rsidRPr="000E5435" w:rsidRDefault="003D1C0E" w:rsidP="00C20E01">
                            <w:pPr>
                              <w:pStyle w:val="NoSpacing"/>
                              <w:jc w:val="both"/>
                              <w:rPr>
                                <w:rFonts w:ascii="Minion Pro" w:hAnsi="Minion Pro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E5435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Objective</w:t>
                            </w:r>
                            <w:r w:rsidRPr="000E5435">
                              <w:rPr>
                                <w:rFonts w:ascii="Minion Pro" w:hAnsi="Minion Pro"/>
                                <w:sz w:val="24"/>
                                <w:szCs w:val="24"/>
                                <w:lang w:eastAsia="en-GB"/>
                              </w:rPr>
                              <w:t xml:space="preserve">: To achieve </w:t>
                            </w:r>
                            <w:r w:rsidRPr="000E5435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self-sustaining</w:t>
                            </w:r>
                            <w:r w:rsidRPr="000E5435">
                              <w:rPr>
                                <w:rFonts w:ascii="Minion Pro" w:hAnsi="Minion Pro"/>
                                <w:sz w:val="24"/>
                                <w:szCs w:val="24"/>
                                <w:lang w:eastAsia="en-GB"/>
                              </w:rPr>
                              <w:t xml:space="preserve"> improvement in the quality of PE and sport in primary schools against 5 key indicators:</w:t>
                            </w:r>
                          </w:p>
                          <w:p w:rsidR="003D1C0E" w:rsidRPr="000E5435" w:rsidRDefault="003D1C0E" w:rsidP="00C20E0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720"/>
                              <w:jc w:val="both"/>
                              <w:textAlignment w:val="auto"/>
                              <w:rPr>
                                <w:rFonts w:ascii="Minion Pro" w:hAnsi="Minion Pro"/>
                                <w:szCs w:val="24"/>
                                <w:lang w:eastAsia="en-GB"/>
                              </w:rPr>
                            </w:pPr>
                            <w:r w:rsidRPr="000E5435">
                              <w:rPr>
                                <w:rFonts w:ascii="Minion Pro" w:hAnsi="Minion Pro"/>
                                <w:szCs w:val="24"/>
                                <w:lang w:eastAsia="en-GB"/>
                              </w:rPr>
                              <w:t xml:space="preserve">the engagement of </w:t>
                            </w:r>
                            <w:r w:rsidRPr="000E5435">
                              <w:rPr>
                                <w:rFonts w:ascii="Minion Pro" w:hAnsi="Minion Pro"/>
                                <w:szCs w:val="24"/>
                                <w:u w:val="single"/>
                                <w:lang w:eastAsia="en-GB"/>
                              </w:rPr>
                              <w:t>all</w:t>
                            </w:r>
                            <w:r w:rsidRPr="000E5435">
                              <w:rPr>
                                <w:rFonts w:ascii="Minion Pro" w:hAnsi="Minion Pro"/>
                                <w:szCs w:val="24"/>
                                <w:lang w:eastAsia="en-GB"/>
                              </w:rPr>
                              <w:t xml:space="preserve"> pupils in regular physical activity – kick-starting healthy active lifestyles</w:t>
                            </w:r>
                          </w:p>
                          <w:p w:rsidR="003D1C0E" w:rsidRPr="000E5435" w:rsidRDefault="003D1C0E" w:rsidP="00C20E0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720"/>
                              <w:jc w:val="both"/>
                              <w:textAlignment w:val="auto"/>
                              <w:rPr>
                                <w:rFonts w:ascii="Minion Pro" w:hAnsi="Minion Pro"/>
                                <w:szCs w:val="24"/>
                                <w:lang w:eastAsia="en-GB"/>
                              </w:rPr>
                            </w:pPr>
                            <w:r w:rsidRPr="000E5435">
                              <w:rPr>
                                <w:rFonts w:ascii="Minion Pro" w:hAnsi="Minion Pro"/>
                                <w:color w:val="000000"/>
                                <w:szCs w:val="24"/>
                                <w:lang w:eastAsia="en-GB"/>
                              </w:rPr>
                              <w:t>the profile of PE and sport being raised across the school as a tool for whole school improvement</w:t>
                            </w:r>
                          </w:p>
                          <w:p w:rsidR="003D1C0E" w:rsidRPr="000E5435" w:rsidRDefault="003D1C0E" w:rsidP="00C20E0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720"/>
                              <w:jc w:val="both"/>
                              <w:textAlignment w:val="auto"/>
                              <w:rPr>
                                <w:rFonts w:ascii="Minion Pro" w:hAnsi="Minion Pro"/>
                                <w:szCs w:val="24"/>
                                <w:lang w:eastAsia="en-GB"/>
                              </w:rPr>
                            </w:pPr>
                            <w:r w:rsidRPr="000E5435">
                              <w:rPr>
                                <w:rFonts w:ascii="Minion Pro" w:hAnsi="Minion Pro"/>
                                <w:color w:val="000000"/>
                                <w:szCs w:val="24"/>
                                <w:lang w:eastAsia="en-GB"/>
                              </w:rPr>
                              <w:t>increased confidence, knowledge and skills of all staff in teaching PE and sport</w:t>
                            </w:r>
                          </w:p>
                          <w:p w:rsidR="003D1C0E" w:rsidRPr="001C783C" w:rsidRDefault="003D1C0E" w:rsidP="001C78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720"/>
                              <w:jc w:val="both"/>
                              <w:textAlignment w:val="auto"/>
                              <w:rPr>
                                <w:rFonts w:ascii="Minion Pro" w:hAnsi="Minion Pro"/>
                                <w:szCs w:val="24"/>
                                <w:lang w:eastAsia="en-GB"/>
                              </w:rPr>
                            </w:pPr>
                            <w:r w:rsidRPr="000E5435">
                              <w:rPr>
                                <w:rFonts w:ascii="Minion Pro" w:hAnsi="Minion Pro"/>
                                <w:color w:val="000000"/>
                                <w:szCs w:val="24"/>
                                <w:lang w:eastAsia="en-GB"/>
                              </w:rPr>
                              <w:t>broader experience of a range of sports and activities offered to all pupils</w:t>
                            </w:r>
                          </w:p>
                          <w:p w:rsidR="001C783C" w:rsidRPr="001C783C" w:rsidRDefault="001C783C" w:rsidP="001C78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720"/>
                              <w:jc w:val="both"/>
                              <w:textAlignment w:val="auto"/>
                              <w:rPr>
                                <w:rFonts w:ascii="Minion Pro" w:hAnsi="Minion Pro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000000"/>
                                <w:szCs w:val="24"/>
                                <w:lang w:eastAsia="en-GB"/>
                              </w:rPr>
                              <w:t>increased participation in competitive sport</w:t>
                            </w:r>
                          </w:p>
                          <w:p w:rsidR="003D1C0E" w:rsidRDefault="003D1C0E" w:rsidP="003D1C0E">
                            <w:pPr>
                              <w:pStyle w:val="NoSpacing"/>
                              <w:rPr>
                                <w:lang w:eastAsia="en-GB"/>
                              </w:rPr>
                            </w:pPr>
                          </w:p>
                          <w:p w:rsidR="003D1C0E" w:rsidRDefault="003D1C0E" w:rsidP="003D1C0E">
                            <w:pPr>
                              <w:rPr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FFBA5" id="Text Box 18" o:spid="_x0000_s1032" type="#_x0000_t202" style="position:absolute;margin-left:-18pt;margin-top:161.25pt;width:690.75pt;height:137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" fillcolor="red" strokecolor="red">
                <v:fill opacity="6682f"/>
                <v:textbox>
                  <w:txbxContent>
                    <w:p w:rsidR="003D1C0E" w:rsidRPr="000E5435" w:rsidRDefault="003D1C0E" w:rsidP="00C20E01">
                      <w:pPr>
                        <w:pStyle w:val="NoSpacing"/>
                        <w:jc w:val="both"/>
                        <w:rPr>
                          <w:rFonts w:ascii="Minion Pro" w:hAnsi="Minion Pro"/>
                          <w:sz w:val="24"/>
                          <w:szCs w:val="24"/>
                          <w:lang w:eastAsia="en-GB"/>
                        </w:rPr>
                      </w:pPr>
                      <w:r w:rsidRPr="000E5435">
                        <w:rPr>
                          <w:rFonts w:ascii="Minion Pro" w:hAnsi="Minion Pro"/>
                          <w:b/>
                          <w:sz w:val="24"/>
                          <w:szCs w:val="24"/>
                          <w:lang w:eastAsia="en-GB"/>
                        </w:rPr>
                        <w:t>Vision</w:t>
                      </w:r>
                      <w:r w:rsidRPr="000E5435">
                        <w:rPr>
                          <w:rFonts w:ascii="Minion Pro" w:hAnsi="Minion Pro"/>
                          <w:sz w:val="24"/>
                          <w:szCs w:val="24"/>
                          <w:lang w:eastAsia="en-GB"/>
                        </w:rPr>
                        <w:t xml:space="preserve">: </w:t>
                      </w:r>
                      <w:r w:rsidRPr="000E5435">
                        <w:rPr>
                          <w:rFonts w:ascii="Minion Pro" w:hAnsi="Minion Pro"/>
                          <w:b/>
                          <w:sz w:val="24"/>
                          <w:szCs w:val="24"/>
                          <w:lang w:eastAsia="en-GB"/>
                        </w:rPr>
                        <w:t>ALL</w:t>
                      </w:r>
                      <w:r w:rsidRPr="000E5435">
                        <w:rPr>
                          <w:rFonts w:ascii="Minion Pro" w:hAnsi="Minion Pro"/>
                          <w:sz w:val="24"/>
                          <w:szCs w:val="24"/>
                          <w:lang w:eastAsia="en-GB"/>
                        </w:rPr>
                        <w:t xml:space="preserve"> pupils leaving primary school </w:t>
                      </w:r>
                      <w:r w:rsidRPr="000E5435">
                        <w:rPr>
                          <w:rFonts w:ascii="Minion Pro" w:hAnsi="Minion Pro"/>
                          <w:b/>
                          <w:sz w:val="24"/>
                          <w:szCs w:val="24"/>
                          <w:lang w:eastAsia="en-GB"/>
                        </w:rPr>
                        <w:t>physically literate</w:t>
                      </w:r>
                      <w:r w:rsidRPr="000E5435">
                        <w:rPr>
                          <w:rFonts w:ascii="Minion Pro" w:hAnsi="Minion Pro"/>
                          <w:sz w:val="24"/>
                          <w:szCs w:val="24"/>
                          <w:lang w:eastAsia="en-GB"/>
                        </w:rPr>
                        <w:t xml:space="preserve"> and with the </w:t>
                      </w:r>
                      <w:r w:rsidRPr="000E5435">
                        <w:rPr>
                          <w:rFonts w:ascii="Minion Pro" w:hAnsi="Minion Pro"/>
                          <w:b/>
                          <w:sz w:val="24"/>
                          <w:szCs w:val="24"/>
                          <w:lang w:eastAsia="en-GB"/>
                        </w:rPr>
                        <w:t>knowledge, skills and motivation</w:t>
                      </w:r>
                      <w:r w:rsidRPr="000E5435">
                        <w:rPr>
                          <w:rFonts w:ascii="Minion Pro" w:hAnsi="Minion Pro"/>
                          <w:sz w:val="24"/>
                          <w:szCs w:val="24"/>
                          <w:lang w:eastAsia="en-GB"/>
                        </w:rPr>
                        <w:t xml:space="preserve"> necessary to equip them for a </w:t>
                      </w:r>
                      <w:r w:rsidRPr="000E5435">
                        <w:rPr>
                          <w:rFonts w:ascii="Minion Pro" w:hAnsi="Minion Pro"/>
                          <w:b/>
                          <w:sz w:val="24"/>
                          <w:szCs w:val="24"/>
                          <w:lang w:eastAsia="en-GB"/>
                        </w:rPr>
                        <w:t>healthy, active lifestyle</w:t>
                      </w:r>
                      <w:r w:rsidRPr="000E5435">
                        <w:rPr>
                          <w:rFonts w:ascii="Minion Pro" w:hAnsi="Minion Pro"/>
                          <w:sz w:val="24"/>
                          <w:szCs w:val="24"/>
                          <w:lang w:eastAsia="en-GB"/>
                        </w:rPr>
                        <w:t xml:space="preserve"> and </w:t>
                      </w:r>
                      <w:r w:rsidRPr="000E5435">
                        <w:rPr>
                          <w:rFonts w:ascii="Minion Pro" w:hAnsi="Minion Pro"/>
                          <w:b/>
                          <w:sz w:val="24"/>
                          <w:szCs w:val="24"/>
                          <w:lang w:eastAsia="en-GB"/>
                        </w:rPr>
                        <w:t>lifelong participation</w:t>
                      </w:r>
                      <w:r w:rsidRPr="000E5435">
                        <w:rPr>
                          <w:rFonts w:ascii="Minion Pro" w:hAnsi="Minion Pro"/>
                          <w:sz w:val="24"/>
                          <w:szCs w:val="24"/>
                          <w:lang w:eastAsia="en-GB"/>
                        </w:rPr>
                        <w:t xml:space="preserve"> in physical activity and sport.</w:t>
                      </w:r>
                    </w:p>
                    <w:p w:rsidR="003D1C0E" w:rsidRPr="000E5435" w:rsidRDefault="003D1C0E" w:rsidP="00C20E01">
                      <w:pPr>
                        <w:pStyle w:val="NoSpacing"/>
                        <w:jc w:val="both"/>
                        <w:rPr>
                          <w:rFonts w:ascii="Minion Pro" w:hAnsi="Minion Pro"/>
                          <w:sz w:val="24"/>
                          <w:szCs w:val="24"/>
                          <w:lang w:eastAsia="en-GB"/>
                        </w:rPr>
                      </w:pPr>
                      <w:r w:rsidRPr="000E5435">
                        <w:rPr>
                          <w:rFonts w:ascii="Minion Pro" w:hAnsi="Minion Pro"/>
                          <w:b/>
                          <w:sz w:val="24"/>
                          <w:szCs w:val="24"/>
                          <w:lang w:eastAsia="en-GB"/>
                        </w:rPr>
                        <w:t>Objective</w:t>
                      </w:r>
                      <w:r w:rsidRPr="000E5435">
                        <w:rPr>
                          <w:rFonts w:ascii="Minion Pro" w:hAnsi="Minion Pro"/>
                          <w:sz w:val="24"/>
                          <w:szCs w:val="24"/>
                          <w:lang w:eastAsia="en-GB"/>
                        </w:rPr>
                        <w:t xml:space="preserve">: To achieve </w:t>
                      </w:r>
                      <w:r w:rsidRPr="000E5435">
                        <w:rPr>
                          <w:rFonts w:ascii="Minion Pro" w:hAnsi="Minion Pro"/>
                          <w:b/>
                          <w:sz w:val="24"/>
                          <w:szCs w:val="24"/>
                          <w:lang w:eastAsia="en-GB"/>
                        </w:rPr>
                        <w:t>self-sustaining</w:t>
                      </w:r>
                      <w:r w:rsidRPr="000E5435">
                        <w:rPr>
                          <w:rFonts w:ascii="Minion Pro" w:hAnsi="Minion Pro"/>
                          <w:sz w:val="24"/>
                          <w:szCs w:val="24"/>
                          <w:lang w:eastAsia="en-GB"/>
                        </w:rPr>
                        <w:t xml:space="preserve"> improvement in the quality of PE and sport in primary schools against 5 key indicators:</w:t>
                      </w:r>
                    </w:p>
                    <w:p w:rsidR="003D1C0E" w:rsidRPr="000E5435" w:rsidRDefault="003D1C0E" w:rsidP="00C20E0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720"/>
                        <w:jc w:val="both"/>
                        <w:textAlignment w:val="auto"/>
                        <w:rPr>
                          <w:rFonts w:ascii="Minion Pro" w:hAnsi="Minion Pro"/>
                          <w:szCs w:val="24"/>
                          <w:lang w:eastAsia="en-GB"/>
                        </w:rPr>
                      </w:pPr>
                      <w:r w:rsidRPr="000E5435">
                        <w:rPr>
                          <w:rFonts w:ascii="Minion Pro" w:hAnsi="Minion Pro"/>
                          <w:szCs w:val="24"/>
                          <w:lang w:eastAsia="en-GB"/>
                        </w:rPr>
                        <w:t xml:space="preserve">the engagement of </w:t>
                      </w:r>
                      <w:r w:rsidRPr="000E5435">
                        <w:rPr>
                          <w:rFonts w:ascii="Minion Pro" w:hAnsi="Minion Pro"/>
                          <w:szCs w:val="24"/>
                          <w:u w:val="single"/>
                          <w:lang w:eastAsia="en-GB"/>
                        </w:rPr>
                        <w:t>all</w:t>
                      </w:r>
                      <w:r w:rsidRPr="000E5435">
                        <w:rPr>
                          <w:rFonts w:ascii="Minion Pro" w:hAnsi="Minion Pro"/>
                          <w:szCs w:val="24"/>
                          <w:lang w:eastAsia="en-GB"/>
                        </w:rPr>
                        <w:t xml:space="preserve"> pupils in regular physical activity – kick-starting healthy active lifestyles</w:t>
                      </w:r>
                    </w:p>
                    <w:p w:rsidR="003D1C0E" w:rsidRPr="000E5435" w:rsidRDefault="003D1C0E" w:rsidP="00C20E0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720"/>
                        <w:jc w:val="both"/>
                        <w:textAlignment w:val="auto"/>
                        <w:rPr>
                          <w:rFonts w:ascii="Minion Pro" w:hAnsi="Minion Pro"/>
                          <w:szCs w:val="24"/>
                          <w:lang w:eastAsia="en-GB"/>
                        </w:rPr>
                      </w:pPr>
                      <w:r w:rsidRPr="000E5435">
                        <w:rPr>
                          <w:rFonts w:ascii="Minion Pro" w:hAnsi="Minion Pro"/>
                          <w:color w:val="000000"/>
                          <w:szCs w:val="24"/>
                          <w:lang w:eastAsia="en-GB"/>
                        </w:rPr>
                        <w:t>the profile of PE and sport being raised across the school as a tool for whole school improvement</w:t>
                      </w:r>
                    </w:p>
                    <w:p w:rsidR="003D1C0E" w:rsidRPr="000E5435" w:rsidRDefault="003D1C0E" w:rsidP="00C20E0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720"/>
                        <w:jc w:val="both"/>
                        <w:textAlignment w:val="auto"/>
                        <w:rPr>
                          <w:rFonts w:ascii="Minion Pro" w:hAnsi="Minion Pro"/>
                          <w:szCs w:val="24"/>
                          <w:lang w:eastAsia="en-GB"/>
                        </w:rPr>
                      </w:pPr>
                      <w:r w:rsidRPr="000E5435">
                        <w:rPr>
                          <w:rFonts w:ascii="Minion Pro" w:hAnsi="Minion Pro"/>
                          <w:color w:val="000000"/>
                          <w:szCs w:val="24"/>
                          <w:lang w:eastAsia="en-GB"/>
                        </w:rPr>
                        <w:t>increased confidence, knowledge and skills of all staff in teaching PE and sport</w:t>
                      </w:r>
                    </w:p>
                    <w:p w:rsidR="003D1C0E" w:rsidRPr="001C783C" w:rsidRDefault="003D1C0E" w:rsidP="001C78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720"/>
                        <w:jc w:val="both"/>
                        <w:textAlignment w:val="auto"/>
                        <w:rPr>
                          <w:rFonts w:ascii="Minion Pro" w:hAnsi="Minion Pro"/>
                          <w:szCs w:val="24"/>
                          <w:lang w:eastAsia="en-GB"/>
                        </w:rPr>
                      </w:pPr>
                      <w:r w:rsidRPr="000E5435">
                        <w:rPr>
                          <w:rFonts w:ascii="Minion Pro" w:hAnsi="Minion Pro"/>
                          <w:color w:val="000000"/>
                          <w:szCs w:val="24"/>
                          <w:lang w:eastAsia="en-GB"/>
                        </w:rPr>
                        <w:t>broader experience of a range of sports and activities offered to all pupils</w:t>
                      </w:r>
                    </w:p>
                    <w:p w:rsidR="001C783C" w:rsidRPr="001C783C" w:rsidRDefault="001C783C" w:rsidP="001C78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720"/>
                        <w:jc w:val="both"/>
                        <w:textAlignment w:val="auto"/>
                        <w:rPr>
                          <w:rFonts w:ascii="Minion Pro" w:hAnsi="Minion Pro"/>
                          <w:szCs w:val="24"/>
                          <w:lang w:eastAsia="en-GB"/>
                        </w:rPr>
                      </w:pPr>
                      <w:r>
                        <w:rPr>
                          <w:rFonts w:ascii="Minion Pro" w:hAnsi="Minion Pro"/>
                          <w:color w:val="000000"/>
                          <w:szCs w:val="24"/>
                          <w:lang w:eastAsia="en-GB"/>
                        </w:rPr>
                        <w:t>increased participation in competitive sport</w:t>
                      </w:r>
                    </w:p>
                    <w:p w:rsidR="003D1C0E" w:rsidRDefault="003D1C0E" w:rsidP="003D1C0E">
                      <w:pPr>
                        <w:pStyle w:val="NoSpacing"/>
                        <w:rPr>
                          <w:lang w:eastAsia="en-GB"/>
                        </w:rPr>
                      </w:pPr>
                    </w:p>
                    <w:p w:rsidR="003D1C0E" w:rsidRDefault="003D1C0E" w:rsidP="003D1C0E">
                      <w:pPr>
                        <w:rPr>
                          <w:lang w:eastAsia="en-GB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323FE4" w:rsidRPr="00323FE4" w:rsidRDefault="00323FE4" w:rsidP="00323FE4">
      <w:pPr>
        <w:rPr>
          <w:rFonts w:ascii="Minion Pro" w:eastAsia="Times New Roman" w:hAnsi="Minion Pro" w:cs="Times New Roman"/>
          <w:sz w:val="24"/>
          <w:szCs w:val="24"/>
          <w:lang w:eastAsia="en-GB"/>
        </w:rPr>
      </w:pPr>
    </w:p>
    <w:p w:rsidR="00323FE4" w:rsidRPr="00323FE4" w:rsidRDefault="00323FE4" w:rsidP="00323FE4">
      <w:pPr>
        <w:rPr>
          <w:rFonts w:ascii="Minion Pro" w:eastAsia="Times New Roman" w:hAnsi="Minion Pro" w:cs="Times New Roman"/>
          <w:sz w:val="24"/>
          <w:szCs w:val="24"/>
          <w:lang w:eastAsia="en-GB"/>
        </w:rPr>
      </w:pPr>
    </w:p>
    <w:p w:rsidR="00323FE4" w:rsidRPr="00323FE4" w:rsidRDefault="00323FE4" w:rsidP="00323FE4">
      <w:pPr>
        <w:rPr>
          <w:rFonts w:ascii="Minion Pro" w:eastAsia="Times New Roman" w:hAnsi="Minion Pro" w:cs="Times New Roman"/>
          <w:sz w:val="24"/>
          <w:szCs w:val="24"/>
          <w:lang w:eastAsia="en-GB"/>
        </w:rPr>
      </w:pPr>
    </w:p>
    <w:p w:rsidR="00323FE4" w:rsidRPr="00323FE4" w:rsidRDefault="00323FE4" w:rsidP="00323FE4">
      <w:pPr>
        <w:rPr>
          <w:rFonts w:ascii="Minion Pro" w:eastAsia="Times New Roman" w:hAnsi="Minion Pro" w:cs="Times New Roman"/>
          <w:sz w:val="24"/>
          <w:szCs w:val="24"/>
          <w:lang w:eastAsia="en-GB"/>
        </w:rPr>
      </w:pPr>
    </w:p>
    <w:p w:rsidR="00323FE4" w:rsidRPr="00323FE4" w:rsidRDefault="00323FE4" w:rsidP="00323FE4">
      <w:pPr>
        <w:rPr>
          <w:rFonts w:ascii="Minion Pro" w:eastAsia="Times New Roman" w:hAnsi="Minion Pro" w:cs="Times New Roman"/>
          <w:sz w:val="24"/>
          <w:szCs w:val="24"/>
          <w:lang w:eastAsia="en-GB"/>
        </w:rPr>
      </w:pPr>
    </w:p>
    <w:p w:rsidR="00323FE4" w:rsidRPr="00323FE4" w:rsidRDefault="00323FE4" w:rsidP="00323FE4">
      <w:pPr>
        <w:rPr>
          <w:rFonts w:ascii="Minion Pro" w:eastAsia="Times New Roman" w:hAnsi="Minion Pro" w:cs="Times New Roman"/>
          <w:sz w:val="24"/>
          <w:szCs w:val="24"/>
          <w:lang w:eastAsia="en-GB"/>
        </w:rPr>
      </w:pPr>
    </w:p>
    <w:p w:rsidR="00323FE4" w:rsidRPr="00323FE4" w:rsidRDefault="00323FE4" w:rsidP="00323FE4">
      <w:pPr>
        <w:rPr>
          <w:rFonts w:ascii="Minion Pro" w:eastAsia="Times New Roman" w:hAnsi="Minion Pro" w:cs="Times New Roman"/>
          <w:sz w:val="24"/>
          <w:szCs w:val="24"/>
          <w:lang w:eastAsia="en-GB"/>
        </w:rPr>
      </w:pPr>
    </w:p>
    <w:p w:rsidR="00F141D7" w:rsidRPr="00323FE4" w:rsidRDefault="00F141D7" w:rsidP="00323FE4">
      <w:pPr>
        <w:rPr>
          <w:rFonts w:ascii="Minion Pro" w:eastAsia="Times New Roman" w:hAnsi="Minion Pro" w:cs="Times New Roman"/>
          <w:sz w:val="24"/>
          <w:szCs w:val="24"/>
          <w:lang w:eastAsia="en-GB"/>
        </w:rPr>
      </w:pPr>
    </w:p>
    <w:tbl>
      <w:tblPr>
        <w:tblStyle w:val="TableGrid"/>
        <w:tblpPr w:leftFromText="180" w:rightFromText="180" w:horzAnchor="margin" w:tblpY="-7380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F141D7" w:rsidRPr="000E5435" w:rsidTr="00A51EA3">
        <w:tc>
          <w:tcPr>
            <w:tcW w:w="4649" w:type="dxa"/>
            <w:shd w:val="clear" w:color="auto" w:fill="auto"/>
          </w:tcPr>
          <w:p w:rsidR="00F141D7" w:rsidRPr="000E5435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  <w:r w:rsidRPr="000E5435">
              <w:rPr>
                <w:rFonts w:ascii="Minion Pro" w:hAnsi="Minion Pro"/>
                <w:sz w:val="24"/>
                <w:szCs w:val="24"/>
              </w:rPr>
              <w:t>Key priorities to date:</w:t>
            </w:r>
          </w:p>
        </w:tc>
        <w:tc>
          <w:tcPr>
            <w:tcW w:w="4649" w:type="dxa"/>
            <w:shd w:val="clear" w:color="auto" w:fill="auto"/>
          </w:tcPr>
          <w:p w:rsidR="00F141D7" w:rsidRPr="000E5435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  <w:r>
              <w:rPr>
                <w:rFonts w:ascii="Minion Pro" w:hAnsi="Minion Pro"/>
                <w:sz w:val="24"/>
                <w:szCs w:val="24"/>
              </w:rPr>
              <w:t>Key achievements/</w:t>
            </w:r>
            <w:r w:rsidRPr="000E5435">
              <w:rPr>
                <w:rFonts w:ascii="Minion Pro" w:hAnsi="Minion Pro"/>
                <w:sz w:val="24"/>
                <w:szCs w:val="24"/>
              </w:rPr>
              <w:t>What worked well:</w:t>
            </w:r>
          </w:p>
        </w:tc>
        <w:tc>
          <w:tcPr>
            <w:tcW w:w="4650" w:type="dxa"/>
            <w:shd w:val="clear" w:color="auto" w:fill="auto"/>
          </w:tcPr>
          <w:p w:rsidR="00F141D7" w:rsidRPr="000E5435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  <w:r>
              <w:rPr>
                <w:rFonts w:ascii="Minion Pro" w:hAnsi="Minion Pro"/>
                <w:sz w:val="24"/>
                <w:szCs w:val="24"/>
              </w:rPr>
              <w:t>Key Learning/W</w:t>
            </w:r>
            <w:r w:rsidRPr="000E5435">
              <w:rPr>
                <w:rFonts w:ascii="Minion Pro" w:hAnsi="Minion Pro"/>
                <w:sz w:val="24"/>
                <w:szCs w:val="24"/>
              </w:rPr>
              <w:t>hat will change next year:</w:t>
            </w:r>
          </w:p>
        </w:tc>
      </w:tr>
      <w:tr w:rsidR="00F141D7" w:rsidRPr="000E5435" w:rsidTr="00A51EA3">
        <w:trPr>
          <w:trHeight w:val="7667"/>
        </w:trPr>
        <w:tc>
          <w:tcPr>
            <w:tcW w:w="4649" w:type="dxa"/>
            <w:shd w:val="clear" w:color="auto" w:fill="auto"/>
          </w:tcPr>
          <w:p w:rsidR="00F141D7" w:rsidRPr="00313D7F" w:rsidRDefault="00F141D7" w:rsidP="00313D7F">
            <w:pPr>
              <w:jc w:val="center"/>
              <w:rPr>
                <w:rFonts w:ascii="Minion Pro" w:hAnsi="Minion Pro"/>
                <w:b/>
                <w:sz w:val="24"/>
                <w:szCs w:val="24"/>
                <w:u w:val="single"/>
              </w:rPr>
            </w:pPr>
          </w:p>
          <w:p w:rsidR="00313D7F" w:rsidRDefault="00313D7F" w:rsidP="00A51EA3">
            <w:pPr>
              <w:rPr>
                <w:rFonts w:ascii="Minion Pro" w:hAnsi="Minion Pro"/>
                <w:sz w:val="24"/>
                <w:szCs w:val="24"/>
              </w:rPr>
            </w:pPr>
          </w:p>
          <w:p w:rsidR="00F141D7" w:rsidRPr="000E5435" w:rsidRDefault="00313D7F" w:rsidP="00A51EA3">
            <w:pPr>
              <w:rPr>
                <w:rFonts w:ascii="Minion Pro" w:hAnsi="Minion Pro"/>
                <w:sz w:val="24"/>
                <w:szCs w:val="24"/>
              </w:rPr>
            </w:pPr>
            <w:r w:rsidRPr="00313D7F">
              <w:rPr>
                <w:rFonts w:ascii="Minion Pro" w:hAnsi="Minion Pro"/>
                <w:sz w:val="24"/>
                <w:szCs w:val="24"/>
              </w:rPr>
              <w:t>Invite</w:t>
            </w:r>
            <w:r>
              <w:rPr>
                <w:rFonts w:ascii="Minion Pro" w:hAnsi="Minion Pro"/>
                <w:sz w:val="24"/>
                <w:szCs w:val="24"/>
              </w:rPr>
              <w:t>d</w:t>
            </w:r>
            <w:r w:rsidRPr="00313D7F">
              <w:rPr>
                <w:rFonts w:ascii="Minion Pro" w:hAnsi="Minion Pro"/>
                <w:sz w:val="24"/>
                <w:szCs w:val="24"/>
              </w:rPr>
              <w:t xml:space="preserve"> a famous Olympian to visit the school as part of the ‘Olympics’ topic to help encourag</w:t>
            </w:r>
            <w:r>
              <w:rPr>
                <w:rFonts w:ascii="Minion Pro" w:hAnsi="Minion Pro"/>
                <w:sz w:val="24"/>
                <w:szCs w:val="24"/>
              </w:rPr>
              <w:t>e and inspire children at Vicarage Primary School.</w:t>
            </w:r>
          </w:p>
          <w:p w:rsidR="00F141D7" w:rsidRPr="000E5435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</w:p>
          <w:p w:rsidR="00F141D7" w:rsidRPr="000E5435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</w:p>
          <w:p w:rsidR="00F141D7" w:rsidRPr="000E5435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</w:p>
          <w:p w:rsidR="00F141D7" w:rsidRPr="000E5435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</w:p>
          <w:p w:rsidR="00F141D7" w:rsidRPr="000E5435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</w:p>
          <w:p w:rsidR="00F141D7" w:rsidRPr="000E5435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</w:p>
          <w:p w:rsidR="00F141D7" w:rsidRPr="000E5435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</w:p>
          <w:p w:rsidR="00F141D7" w:rsidRDefault="00F141D7" w:rsidP="00A51EA3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Pr="000E5435" w:rsidRDefault="00313D7F" w:rsidP="00A51EA3">
            <w:pPr>
              <w:rPr>
                <w:rFonts w:ascii="Minion Pro" w:hAnsi="Minion Pro"/>
                <w:sz w:val="24"/>
                <w:szCs w:val="24"/>
              </w:rPr>
            </w:pPr>
            <w:r>
              <w:rPr>
                <w:rFonts w:ascii="Minion Pro" w:hAnsi="Minion Pro"/>
                <w:sz w:val="24"/>
                <w:szCs w:val="24"/>
              </w:rPr>
              <w:t>Skipping workshops were delivered by a skipping specialist to KS2 to increase a healthy lifestyle and it increased physical activity in each class as part of PSHE.</w:t>
            </w:r>
          </w:p>
        </w:tc>
        <w:tc>
          <w:tcPr>
            <w:tcW w:w="4649" w:type="dxa"/>
            <w:shd w:val="clear" w:color="auto" w:fill="auto"/>
          </w:tcPr>
          <w:p w:rsidR="009603F7" w:rsidRPr="00313D7F" w:rsidRDefault="009603F7" w:rsidP="009603F7">
            <w:pPr>
              <w:jc w:val="center"/>
              <w:rPr>
                <w:rFonts w:ascii="Minion Pro" w:hAnsi="Minion Pro"/>
                <w:b/>
                <w:sz w:val="24"/>
                <w:szCs w:val="24"/>
                <w:u w:val="single"/>
              </w:rPr>
            </w:pPr>
            <w:r w:rsidRPr="00097485">
              <w:rPr>
                <w:rFonts w:ascii="Minion Pro" w:hAnsi="Minion Pro"/>
                <w:b/>
                <w:color w:val="FF0000"/>
                <w:sz w:val="24"/>
                <w:szCs w:val="24"/>
                <w:u w:val="single"/>
              </w:rPr>
              <w:t>2017/18</w:t>
            </w:r>
          </w:p>
          <w:p w:rsidR="00313D7F" w:rsidRDefault="00F141D7" w:rsidP="009603F7">
            <w:pPr>
              <w:tabs>
                <w:tab w:val="left" w:pos="1740"/>
              </w:tabs>
              <w:rPr>
                <w:rFonts w:ascii="Minion Pro" w:hAnsi="Minion Pro"/>
                <w:sz w:val="24"/>
                <w:szCs w:val="24"/>
              </w:rPr>
            </w:pPr>
            <w:r w:rsidRPr="000E5435">
              <w:rPr>
                <w:rFonts w:ascii="Minion Pro" w:hAnsi="Minion Pro"/>
                <w:sz w:val="24"/>
                <w:szCs w:val="24"/>
              </w:rPr>
              <w:br/>
            </w:r>
            <w:r w:rsidR="00313D7F">
              <w:rPr>
                <w:rFonts w:ascii="Minion Pro" w:hAnsi="Minion Pro"/>
                <w:sz w:val="24"/>
                <w:szCs w:val="24"/>
              </w:rPr>
              <w:t>Richard Buck an Olympic 400m sprinter visited our school</w:t>
            </w:r>
            <w:r w:rsidR="00313D7F" w:rsidRPr="00313D7F">
              <w:rPr>
                <w:rFonts w:ascii="Minion Pro" w:hAnsi="Minion Pro"/>
                <w:sz w:val="24"/>
                <w:szCs w:val="24"/>
              </w:rPr>
              <w:t xml:space="preserve"> in November and</w:t>
            </w:r>
            <w:r w:rsidR="00313D7F">
              <w:rPr>
                <w:rFonts w:ascii="Minion Pro" w:hAnsi="Minion Pro"/>
                <w:sz w:val="24"/>
                <w:szCs w:val="24"/>
              </w:rPr>
              <w:t xml:space="preserve"> delivered specific coaching sessions on Athletics to year 4</w:t>
            </w:r>
            <w:r w:rsidR="00313D7F" w:rsidRPr="00313D7F">
              <w:rPr>
                <w:rFonts w:ascii="Minion Pro" w:hAnsi="Minion Pro"/>
                <w:sz w:val="24"/>
                <w:szCs w:val="24"/>
              </w:rPr>
              <w:t xml:space="preserve">– This was shared in the school Newsletter to increase the profile and enthusiasm towards P.E. This unit was very successful. </w:t>
            </w:r>
            <w:r w:rsidR="00313D7F">
              <w:rPr>
                <w:rFonts w:ascii="Minion Pro" w:hAnsi="Minion Pro"/>
                <w:sz w:val="24"/>
                <w:szCs w:val="24"/>
              </w:rPr>
              <w:t>– Evidenced in photos, an assembly by Richa</w:t>
            </w:r>
            <w:bookmarkStart w:id="0" w:name="_GoBack"/>
            <w:bookmarkEnd w:id="0"/>
            <w:r w:rsidR="00313D7F">
              <w:rPr>
                <w:rFonts w:ascii="Minion Pro" w:hAnsi="Minion Pro"/>
                <w:sz w:val="24"/>
                <w:szCs w:val="24"/>
              </w:rPr>
              <w:t>rd Buck speaking of his success and our school newsletter.</w:t>
            </w:r>
          </w:p>
          <w:p w:rsidR="00313D7F" w:rsidRP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P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  <w:r>
              <w:rPr>
                <w:rFonts w:ascii="Minion Pro" w:hAnsi="Minion Pro"/>
                <w:sz w:val="24"/>
                <w:szCs w:val="24"/>
              </w:rPr>
              <w:t>30 minute sessions were intense and children were fully engaged throughout and the profile of skipping increased at Vicarage.</w:t>
            </w:r>
          </w:p>
        </w:tc>
        <w:tc>
          <w:tcPr>
            <w:tcW w:w="4650" w:type="dxa"/>
            <w:shd w:val="clear" w:color="auto" w:fill="auto"/>
          </w:tcPr>
          <w:p w:rsidR="00F141D7" w:rsidRDefault="00F141D7" w:rsidP="00A51EA3">
            <w:pPr>
              <w:rPr>
                <w:rFonts w:ascii="Minion Pro" w:hAnsi="Minion Pro"/>
                <w:color w:val="808080" w:themeColor="background1" w:themeShade="80"/>
                <w:sz w:val="24"/>
                <w:szCs w:val="24"/>
              </w:rPr>
            </w:pPr>
            <w:r w:rsidRPr="000E5435">
              <w:rPr>
                <w:rFonts w:ascii="Minion Pro" w:hAnsi="Minion Pro"/>
                <w:sz w:val="24"/>
                <w:szCs w:val="24"/>
              </w:rPr>
              <w:br/>
            </w:r>
          </w:p>
          <w:p w:rsidR="00313D7F" w:rsidRPr="00313D7F" w:rsidRDefault="00313D7F" w:rsidP="00A51EA3">
            <w:pPr>
              <w:rPr>
                <w:rFonts w:ascii="Minion Pro" w:hAnsi="Minion Pro"/>
                <w:sz w:val="24"/>
                <w:szCs w:val="24"/>
              </w:rPr>
            </w:pPr>
            <w:r>
              <w:rPr>
                <w:rFonts w:ascii="Minion Pro" w:hAnsi="Minion Pro"/>
                <w:sz w:val="24"/>
                <w:szCs w:val="24"/>
              </w:rPr>
              <w:t>Children were inspired by Richard Buck’s visit and they were totally engaged in his coaching sessions and their knowledge of Athletics as a specialist sport was increased.</w:t>
            </w:r>
          </w:p>
          <w:p w:rsidR="00313D7F" w:rsidRDefault="00313D7F" w:rsidP="00A51EA3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P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P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P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P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</w:p>
          <w:p w:rsid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</w:p>
          <w:p w:rsidR="00F141D7" w:rsidRPr="00313D7F" w:rsidRDefault="00313D7F" w:rsidP="00313D7F">
            <w:pPr>
              <w:rPr>
                <w:rFonts w:ascii="Minion Pro" w:hAnsi="Minion Pro"/>
                <w:sz w:val="24"/>
                <w:szCs w:val="24"/>
              </w:rPr>
            </w:pPr>
            <w:r>
              <w:rPr>
                <w:rFonts w:ascii="Minion Pro" w:hAnsi="Minion Pro"/>
                <w:sz w:val="24"/>
                <w:szCs w:val="24"/>
              </w:rPr>
              <w:t>Children were more focused and enjoyed trying a different a physical activity and skipping was more popular during break and lunchtime provision.</w:t>
            </w:r>
          </w:p>
        </w:tc>
      </w:tr>
    </w:tbl>
    <w:p w:rsidR="00E76EC5" w:rsidRPr="000E5435" w:rsidRDefault="00E76EC5" w:rsidP="000D2387">
      <w:pPr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</w:pPr>
    </w:p>
    <w:p w:rsidR="00680ED0" w:rsidRDefault="003D1C0E" w:rsidP="000D2387">
      <w:pPr>
        <w:rPr>
          <w:rFonts w:ascii="Minion Pro" w:eastAsia="Times New Roman" w:hAnsi="Minion Pro" w:cs="Times New Roman"/>
          <w:b/>
          <w:bCs/>
          <w:noProof/>
          <w:color w:val="000000"/>
          <w:lang w:eastAsia="en-GB"/>
        </w:rPr>
      </w:pPr>
      <w:r w:rsidRPr="007636A2">
        <w:rPr>
          <w:rFonts w:ascii="Minion Pro" w:eastAsia="Times New Roman" w:hAnsi="Minion Pro" w:cs="Times New Roman"/>
          <w:b/>
          <w:bCs/>
          <w:noProof/>
          <w:color w:val="000000"/>
          <w:lang w:eastAsia="en-GB"/>
        </w:rPr>
        <w:t xml:space="preserve"> </w:t>
      </w:r>
    </w:p>
    <w:p w:rsidR="00680ED0" w:rsidRPr="00680ED0" w:rsidRDefault="00680ED0" w:rsidP="00680ED0">
      <w:pPr>
        <w:spacing w:before="86"/>
        <w:rPr>
          <w:rFonts w:ascii="Minion Pro" w:hAnsi="Minion Pro"/>
          <w:sz w:val="24"/>
          <w:szCs w:val="24"/>
        </w:rPr>
      </w:pPr>
    </w:p>
    <w:tbl>
      <w:tblPr>
        <w:tblW w:w="13892" w:type="dxa"/>
        <w:tblInd w:w="-10" w:type="dxa"/>
        <w:tblLook w:val="04A0" w:firstRow="1" w:lastRow="0" w:firstColumn="1" w:lastColumn="0" w:noHBand="0" w:noVBand="1"/>
      </w:tblPr>
      <w:tblGrid>
        <w:gridCol w:w="2068"/>
        <w:gridCol w:w="1737"/>
        <w:gridCol w:w="1909"/>
        <w:gridCol w:w="1116"/>
        <w:gridCol w:w="1116"/>
        <w:gridCol w:w="1870"/>
        <w:gridCol w:w="1937"/>
        <w:gridCol w:w="2139"/>
      </w:tblGrid>
      <w:tr w:rsidR="00F141D7" w:rsidRPr="000E5435" w:rsidTr="00645ECA">
        <w:trPr>
          <w:gridAfter w:val="4"/>
          <w:wAfter w:w="7062" w:type="dxa"/>
          <w:trHeight w:val="975"/>
        </w:trPr>
        <w:tc>
          <w:tcPr>
            <w:tcW w:w="38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F141D7" w:rsidRPr="000E5435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lastRenderedPageBreak/>
              <w:t>Academic Year:</w:t>
            </w: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br/>
            </w:r>
            <w:sdt>
              <w:sdtPr>
                <w:rPr>
                  <w:rFonts w:ascii="Minion Pro" w:eastAsia="Times New Roman" w:hAnsi="Minion Pro" w:cs="Times New Roman"/>
                  <w:b/>
                  <w:bCs/>
                  <w:color w:val="000000"/>
                  <w:sz w:val="24"/>
                  <w:szCs w:val="24"/>
                  <w:lang w:eastAsia="en-GB"/>
                </w:rPr>
                <w:id w:val="952558251"/>
                <w:placeholder>
                  <w:docPart w:val="85D7AA3753E948818844E9975603E9A6"/>
                </w:placeholder>
                <w:dropDownList>
                  <w:listItem w:value="Choose an item."/>
                  <w:listItem w:displayText="2014" w:value="2014"/>
                  <w:listItem w:displayText="2015" w:value="2015"/>
                  <w:listItem w:displayText="2016" w:value="2016"/>
                  <w:listItem w:displayText="2017" w:value="2017"/>
                  <w:listItem w:displayText="2018" w:value="2018"/>
                  <w:listItem w:displayText="2019" w:value="2019"/>
                  <w:listItem w:displayText="2020" w:value="2020"/>
                </w:dropDownList>
              </w:sdtPr>
              <w:sdtEndPr/>
              <w:sdtContent>
                <w:r w:rsidR="00A51EA3">
                  <w:rPr>
                    <w:rFonts w:ascii="Minion Pro" w:eastAsia="Times New Roman" w:hAnsi="Minion Pro" w:cs="Times New Roman"/>
                    <w:b/>
                    <w:bCs/>
                    <w:color w:val="000000"/>
                    <w:sz w:val="24"/>
                    <w:szCs w:val="24"/>
                    <w:lang w:eastAsia="en-GB"/>
                  </w:rPr>
                  <w:t>2018</w:t>
                </w:r>
              </w:sdtContent>
            </w:sdt>
            <w:r w:rsidRPr="000E5435">
              <w:rPr>
                <w:rFonts w:ascii="Minion Pro" w:eastAsia="Times New Roman" w:hAnsi="Minion Pro" w:cs="Times New Roman"/>
                <w:b/>
                <w:bCs/>
                <w:color w:val="000000"/>
                <w:sz w:val="24"/>
                <w:szCs w:val="24"/>
                <w:lang w:eastAsia="en-GB"/>
              </w:rPr>
              <w:t>/</w:t>
            </w:r>
            <w:sdt>
              <w:sdtPr>
                <w:rPr>
                  <w:rFonts w:ascii="Minion Pro" w:eastAsia="Times New Roman" w:hAnsi="Minion Pro" w:cs="Times New Roman"/>
                  <w:b/>
                  <w:bCs/>
                  <w:color w:val="000000"/>
                  <w:sz w:val="24"/>
                  <w:szCs w:val="24"/>
                  <w:lang w:eastAsia="en-GB"/>
                </w:rPr>
                <w:id w:val="952558252"/>
                <w:placeholder>
                  <w:docPart w:val="993D665291254E0199ED6F559F6DC924"/>
                </w:placeholder>
                <w:dropDownList>
                  <w:listItem w:value="Choose an item."/>
                  <w:listItem w:displayText="2014" w:value="2014"/>
                  <w:listItem w:displayText="2015" w:value="2015"/>
                  <w:listItem w:displayText="2016" w:value="2016"/>
                  <w:listItem w:displayText="2017" w:value="2017"/>
                  <w:listItem w:displayText="2018" w:value="2018"/>
                  <w:listItem w:displayText="2019" w:value="2019"/>
                  <w:listItem w:displayText="2020" w:value="2020"/>
                </w:dropDownList>
              </w:sdtPr>
              <w:sdtEndPr>
                <w:rPr>
                  <w:rFonts w:ascii="Trajan Pro" w:hAnsi="Trajan Pro"/>
                </w:rPr>
              </w:sdtEndPr>
              <w:sdtContent>
                <w:r w:rsidR="00A51EA3">
                  <w:rPr>
                    <w:rFonts w:ascii="Minion Pro" w:eastAsia="Times New Roman" w:hAnsi="Minion Pro" w:cs="Times New Roman"/>
                    <w:b/>
                    <w:bCs/>
                    <w:color w:val="000000"/>
                    <w:sz w:val="24"/>
                    <w:szCs w:val="24"/>
                    <w:lang w:eastAsia="en-GB"/>
                  </w:rPr>
                  <w:t>2019</w:t>
                </w:r>
              </w:sdtContent>
            </w:sdt>
          </w:p>
        </w:tc>
        <w:tc>
          <w:tcPr>
            <w:tcW w:w="30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F141D7" w:rsidRPr="000E5435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b/>
                <w:color w:val="000000"/>
                <w:sz w:val="24"/>
                <w:szCs w:val="24"/>
                <w:lang w:eastAsia="en-GB"/>
              </w:rPr>
              <w:t>Total fund allocated:</w:t>
            </w:r>
            <w:r w:rsidRPr="000E5435">
              <w:rPr>
                <w:rFonts w:ascii="Minion Pro" w:eastAsia="Times New Roman" w:hAnsi="Minion Pro" w:cs="Times New Roman"/>
                <w:b/>
                <w:color w:val="000000"/>
                <w:sz w:val="24"/>
                <w:szCs w:val="24"/>
                <w:lang w:eastAsia="en-GB"/>
              </w:rPr>
              <w:br/>
              <w:t>£</w:t>
            </w:r>
            <w:r w:rsidR="00A51EA3">
              <w:rPr>
                <w:rFonts w:ascii="Minion Pro" w:eastAsia="Times New Roman" w:hAnsi="Minion Pro" w:cs="Times New Roman"/>
                <w:b/>
                <w:color w:val="000000"/>
                <w:sz w:val="24"/>
                <w:szCs w:val="24"/>
                <w:lang w:eastAsia="en-GB"/>
              </w:rPr>
              <w:t>23,040</w:t>
            </w:r>
          </w:p>
        </w:tc>
      </w:tr>
      <w:tr w:rsidR="00645ECA" w:rsidRPr="000E5435" w:rsidTr="00645ECA">
        <w:trPr>
          <w:trHeight w:val="283"/>
        </w:trPr>
        <w:tc>
          <w:tcPr>
            <w:tcW w:w="2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322DD" w:rsidRDefault="00D322DD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1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322DD" w:rsidRPr="000E5435" w:rsidRDefault="00D322DD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19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322DD" w:rsidRPr="000E5435" w:rsidRDefault="00D322DD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322DD" w:rsidRPr="000E5435" w:rsidRDefault="00D322DD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2DD" w:rsidRPr="000E5435" w:rsidRDefault="00D322DD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322DD" w:rsidRPr="000E5435" w:rsidRDefault="00D322DD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2DD" w:rsidRPr="000E5435" w:rsidRDefault="00D322DD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21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D322DD" w:rsidRPr="000E5435" w:rsidRDefault="00D322DD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H</w:t>
            </w:r>
          </w:p>
        </w:tc>
      </w:tr>
      <w:tr w:rsidR="00645ECA" w:rsidRPr="000E5435" w:rsidTr="00645ECA">
        <w:trPr>
          <w:trHeight w:val="1815"/>
        </w:trPr>
        <w:tc>
          <w:tcPr>
            <w:tcW w:w="2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141D7" w:rsidRPr="000E5435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PE and</w:t>
            </w: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Sport Premium Key Outcome Indicator</w:t>
            </w:r>
          </w:p>
        </w:tc>
        <w:tc>
          <w:tcPr>
            <w:tcW w:w="1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141D7" w:rsidRPr="000E5435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School Focus/ planned </w:t>
            </w:r>
            <w:r w:rsidRPr="000E5435">
              <w:rPr>
                <w:rFonts w:ascii="Minion Pro" w:eastAsia="Times New Roman" w:hAnsi="Minion Pro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Impact</w:t>
            </w: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0E5435">
              <w:rPr>
                <w:rFonts w:ascii="Minion Pro" w:eastAsia="Times New Roman" w:hAnsi="Minion Pro" w:cs="Times New Roman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>on pupils</w:t>
            </w:r>
          </w:p>
        </w:tc>
        <w:tc>
          <w:tcPr>
            <w:tcW w:w="19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141D7" w:rsidRPr="000E5435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Actions to Achieve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141D7" w:rsidRPr="000E5435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Planned Funding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141D7" w:rsidRPr="000E5435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Actual Funding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141D7" w:rsidRPr="000E5435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Evidence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141D7" w:rsidRPr="000E5435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Actual Impact (following Review)</w:t>
            </w: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0E5435">
              <w:rPr>
                <w:rFonts w:ascii="Minion Pro" w:eastAsia="Times New Roman" w:hAnsi="Minion Pro" w:cs="Times New Roman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>on pupils</w:t>
            </w:r>
          </w:p>
        </w:tc>
        <w:tc>
          <w:tcPr>
            <w:tcW w:w="21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F141D7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Sustainability/ </w:t>
            </w:r>
          </w:p>
          <w:p w:rsidR="00F141D7" w:rsidRPr="000E5435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Next Steps</w:t>
            </w:r>
          </w:p>
        </w:tc>
      </w:tr>
      <w:tr w:rsidR="00645ECA" w:rsidRPr="000E5435" w:rsidTr="00645ECA">
        <w:trPr>
          <w:trHeight w:val="1335"/>
        </w:trPr>
        <w:tc>
          <w:tcPr>
            <w:tcW w:w="2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sdt>
            <w:sdtPr>
              <w:rPr>
                <w:rFonts w:ascii="Minion Pro" w:eastAsia="Times New Roman" w:hAnsi="Minion Pro" w:cs="Times New Roman"/>
                <w:color w:val="000000"/>
                <w:lang w:eastAsia="en-GB"/>
              </w:rPr>
              <w:id w:val="952558268"/>
              <w:dropDownList>
                <w:listItem w:displayText="Choose from drop down list" w:value="Choose from drop down list"/>
                <w:listItem w:displayText="1. the engagement of all pupils in regular physical activity – kick-starting healthy active lifestyles" w:value="1. the engagement of all pupils in regular physical activity – kick-starting healthy active lifestyles"/>
                <w:listItem w:displayText="2. the profile of PE and sport being raised across the school as a tool for whole school improvement" w:value="2. the profile of PE and sport being raised across the school as a tool for whole school improvement"/>
                <w:listItem w:displayText="3. increased confidence, knowledge and skills of all staff in teaching PE and sport" w:value="3. increased confidence, knowledge and skills of all staff in teaching PE and sport"/>
                <w:listItem w:displayText="4. broader experience of a range of sports and activities offered to all pupils" w:value="4. broader experience of a range of sports and activities offered to all pupils"/>
                <w:listItem w:displayText="5. increased participation in competitive sport" w:value="5. increased participation in competitive sport"/>
              </w:dropDownList>
            </w:sdtPr>
            <w:sdtEndPr/>
            <w:sdtContent>
              <w:p w:rsidR="00F141D7" w:rsidRPr="00EA3F94" w:rsidRDefault="00113091" w:rsidP="00D83018">
                <w:pPr>
                  <w:spacing w:after="0" w:line="240" w:lineRule="auto"/>
                  <w:rPr>
                    <w:rFonts w:ascii="Minion Pro" w:eastAsia="Times New Roman" w:hAnsi="Minion Pro" w:cs="Times New Roman"/>
                    <w:color w:val="000000"/>
                    <w:lang w:eastAsia="en-GB"/>
                  </w:rPr>
                </w:pPr>
                <w:r w:rsidRPr="00EA3F94">
                  <w:rPr>
                    <w:rFonts w:ascii="Minion Pro" w:eastAsia="Times New Roman" w:hAnsi="Minion Pro" w:cs="Times New Roman"/>
                    <w:color w:val="000000"/>
                    <w:lang w:eastAsia="en-GB"/>
                  </w:rPr>
                  <w:t>1. the engagement of all pupils in regular physical activity – kick-starting healthy active lifestyles</w:t>
                </w:r>
              </w:p>
            </w:sdtContent>
          </w:sdt>
          <w:p w:rsidR="00F141D7" w:rsidRPr="00EA3F94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F141D7" w:rsidRPr="00EA3F94" w:rsidRDefault="00F141D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1D7" w:rsidRPr="00C40601" w:rsidRDefault="001536C6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>Increase in the number of sporting clubs / activities available to pupils after school. These include… Athletics, Mixed football, Dodgeball, Change 4Life and Multi sports etc</w:t>
            </w:r>
          </w:p>
          <w:p w:rsidR="00EA3F94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Continued Swimming in Year 4</w:t>
            </w:r>
          </w:p>
          <w:p w:rsidR="00D15105" w:rsidRDefault="00D15105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  <w:r w:rsidRPr="00D15105">
              <w:rPr>
                <w:rFonts w:ascii="Minion Pro" w:eastAsia="Times New Roman" w:hAnsi="Minion Pro" w:cs="Times New Roman"/>
                <w:lang w:eastAsia="en-GB"/>
              </w:rPr>
              <w:t>Improve the fitness and well-being of children across the schoo</w:t>
            </w:r>
            <w:r>
              <w:rPr>
                <w:rFonts w:ascii="Minion Pro" w:eastAsia="Times New Roman" w:hAnsi="Minion Pro" w:cs="Times New Roman"/>
                <w:lang w:eastAsia="en-GB"/>
              </w:rPr>
              <w:t>l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6C6" w:rsidRPr="00C40601" w:rsidRDefault="001536C6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 xml:space="preserve">o Continue with in-house provision and extend amount of clubs run by outside agencies). </w:t>
            </w:r>
          </w:p>
          <w:p w:rsidR="001536C6" w:rsidRPr="00C40601" w:rsidRDefault="001536C6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o Contact a range of providers to find best value and quality service </w:t>
            </w:r>
          </w:p>
          <w:p w:rsidR="001536C6" w:rsidRPr="00C40601" w:rsidRDefault="001536C6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o Compare quotes and arrange provider </w:t>
            </w:r>
          </w:p>
          <w:p w:rsidR="001536C6" w:rsidRPr="00C40601" w:rsidRDefault="001536C6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o Setup clubs for children across the key stages and promote across the school </w:t>
            </w:r>
          </w:p>
          <w:p w:rsidR="00F141D7" w:rsidRPr="00C40601" w:rsidRDefault="001536C6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>o Monitor attendance and review</w:t>
            </w: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EA3F94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 xml:space="preserve">o Organise and maintain the swimming provision offered for year 4 pupils at East Ham Leisure centre </w:t>
            </w:r>
          </w:p>
          <w:p w:rsidR="00D15105" w:rsidRDefault="00EA3F94" w:rsidP="00EA3F94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o - Monitor attendance and follow-up any issues</w:t>
            </w: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  <w:r w:rsidRPr="00D15105">
              <w:rPr>
                <w:rFonts w:ascii="Minion Pro" w:eastAsia="Times New Roman" w:hAnsi="Minion Pro" w:cs="Times New Roman"/>
                <w:lang w:eastAsia="en-GB"/>
              </w:rPr>
              <w:t>Introduce a fitness club and invite specific children who need extra support with this area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F94" w:rsidRPr="00C40601" w:rsidRDefault="00690A8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£1500</w:t>
            </w: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F141D7" w:rsidRPr="00C40601" w:rsidRDefault="00F141D7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C40601" w:rsidRDefault="00EA3F94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EA3F94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Pr="00D15105" w:rsidRDefault="00EA3F94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141D7" w:rsidRPr="00C40601" w:rsidRDefault="00690A87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£1500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6C6" w:rsidRPr="00C40601" w:rsidRDefault="001536C6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Club timetables </w:t>
            </w:r>
          </w:p>
          <w:p w:rsidR="001536C6" w:rsidRPr="00C40601" w:rsidRDefault="001536C6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1536C6" w:rsidRPr="00C40601" w:rsidRDefault="001536C6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Club registers </w:t>
            </w:r>
          </w:p>
          <w:p w:rsidR="001536C6" w:rsidRPr="00C40601" w:rsidRDefault="001536C6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</w:t>
            </w:r>
          </w:p>
          <w:p w:rsidR="00F141D7" w:rsidRPr="00C40601" w:rsidRDefault="001536C6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>Sports Club participation overviews – Letters sent out to all children to obtain information on attendance of clubs outside school.</w:t>
            </w: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Class Timetables</w:t>
            </w:r>
          </w:p>
          <w:p w:rsidR="00EA3F94" w:rsidRPr="00C40601" w:rsidRDefault="00EA3F94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D15105" w:rsidRDefault="00C40601" w:rsidP="001536C6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>Assessment and Progress reports from East Ham Leisure Centre/Active Newham</w:t>
            </w: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EA3F94" w:rsidRDefault="00EA3F94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t>Letters to parents</w:t>
            </w: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t>Club registers</w:t>
            </w:r>
          </w:p>
          <w:p w:rsidR="00D15105" w:rsidRP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t>Club Timetable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141D7" w:rsidRPr="00C40601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Number of children participating in sports clubs after school.</w:t>
            </w: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Pr="00C40601" w:rsidRDefault="00C40601" w:rsidP="00C40601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T</w:t>
            </w: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>eachers who attend</w:t>
            </w: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ed these sessions and the </w:t>
            </w: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>swimming coach</w:t>
            </w: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t>es who lead the sessions at East Ham</w:t>
            </w: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Leisure centre, it seems our children find it hard to reach the required standard by the end of Primary School. </w:t>
            </w:r>
          </w:p>
          <w:p w:rsidR="00C40601" w:rsidRPr="00C40601" w:rsidRDefault="00C40601" w:rsidP="00C40601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</w:t>
            </w:r>
          </w:p>
          <w:p w:rsidR="00D15105" w:rsidRDefault="00C40601" w:rsidP="00C40601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>With only 50% of children able to s</w:t>
            </w: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t>wim unaided for 25 metres and 35</w:t>
            </w: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>% able to perform self-rescue.</w:t>
            </w:r>
          </w:p>
          <w:p w:rsidR="00D15105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40601" w:rsidRDefault="00D15105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t>Resources handed out to children who have attended the change 4life club.</w:t>
            </w:r>
          </w:p>
          <w:p w:rsidR="00D15105" w:rsidRPr="00D15105" w:rsidRDefault="00F96243" w:rsidP="00D15105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t>Questionnaire</w:t>
            </w:r>
            <w:r w:rsidR="006D7F83">
              <w:rPr>
                <w:rFonts w:ascii="Minion Pro" w:eastAsia="Times New Roman" w:hAnsi="Minion Pro" w:cs="Times New Roman"/>
                <w:lang w:eastAsia="en-GB"/>
              </w:rPr>
              <w:t>’s completed</w:t>
            </w:r>
            <w:r>
              <w:rPr>
                <w:rFonts w:ascii="Minion Pro" w:eastAsia="Times New Roman" w:hAnsi="Minion Pro" w:cs="Times New Roman"/>
                <w:lang w:eastAsia="en-GB"/>
              </w:rPr>
              <w:t xml:space="preserve"> on </w:t>
            </w:r>
            <w:r w:rsidR="006D7F83">
              <w:rPr>
                <w:rFonts w:ascii="Minion Pro" w:eastAsia="Times New Roman" w:hAnsi="Minion Pro" w:cs="Times New Roman"/>
                <w:lang w:eastAsia="en-GB"/>
              </w:rPr>
              <w:t>i</w:t>
            </w:r>
            <w:r w:rsidR="00D15105">
              <w:rPr>
                <w:rFonts w:ascii="Minion Pro" w:eastAsia="Times New Roman" w:hAnsi="Minion Pro" w:cs="Times New Roman"/>
                <w:lang w:eastAsia="en-GB"/>
              </w:rPr>
              <w:t>ncreased physical awareness of their body and the importance of a healthy lifestyle.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141D7" w:rsidRDefault="00EA3F94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EA3F94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Arrange outside sports agencies to continue with after school activities.</w:t>
            </w:r>
            <w:r w:rsidR="00F141D7" w:rsidRPr="00EA3F94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</w:t>
            </w: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C40601" w:rsidRDefault="00C40601" w:rsidP="00D83018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  <w:p w:rsidR="00F96243" w:rsidRDefault="00C40601" w:rsidP="00C40601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Due to the poor attainment of the children in swimming after last year’s review, we are looking to i</w:t>
            </w: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t>mprove the situation by s</w:t>
            </w:r>
            <w:r w:rsidRPr="00C40601">
              <w:rPr>
                <w:rFonts w:ascii="Minion Pro" w:eastAsia="Times New Roman" w:hAnsi="Minion Pro" w:cs="Times New Roman"/>
                <w:color w:val="000000"/>
                <w:lang w:eastAsia="en-GB"/>
              </w:rPr>
              <w:t>upport parents more in their understanding in the importance of swimming and supporting their child outside of school</w:t>
            </w: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by informing them of extra sessions at East Ham Leisure Centre.</w:t>
            </w:r>
          </w:p>
          <w:p w:rsidR="00F96243" w:rsidRPr="00F96243" w:rsidRDefault="00F96243" w:rsidP="00F96243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F96243" w:rsidRPr="00F96243" w:rsidRDefault="00F96243" w:rsidP="00F96243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F96243" w:rsidRDefault="00F96243" w:rsidP="00F96243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F96243" w:rsidRPr="00F96243" w:rsidRDefault="00F96243" w:rsidP="00F96243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t>Review the impact the club has had on the children and look at ways this can be made bigger in the future.</w:t>
            </w:r>
          </w:p>
        </w:tc>
      </w:tr>
      <w:tr w:rsidR="00CA595B" w:rsidRPr="000E5435" w:rsidTr="00645ECA">
        <w:trPr>
          <w:trHeight w:val="1335"/>
        </w:trPr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DD6185" w:rsidRDefault="00097485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Cs w:val="24"/>
                <w:lang w:eastAsia="en-GB"/>
              </w:rPr>
            </w:pPr>
            <w:sdt>
              <w:sdtPr>
                <w:rPr>
                  <w:rFonts w:ascii="Minion Pro" w:eastAsia="Times New Roman" w:hAnsi="Minion Pro" w:cs="Times New Roman"/>
                  <w:color w:val="000000"/>
                  <w:szCs w:val="24"/>
                  <w:lang w:eastAsia="en-GB"/>
                </w:rPr>
                <w:id w:val="-1395660033"/>
                <w:dropDownList>
                  <w:listItem w:displayText="Choose from drop down list" w:value="Choose from drop down list"/>
                  <w:listItem w:displayText="1. the engagement of all pupils in regular physical activity – kick-starting healthy active lifestyles" w:value="1. the engagement of all pupils in regular physical activity – kick-starting healthy active lifestyles"/>
                  <w:listItem w:displayText="2. the profile of PE and sport being raised across the school as a tool for whole school improvement" w:value="2. the profile of PE and sport being raised across the school as a tool for whole school improvement"/>
                  <w:listItem w:displayText="3. increased confidence, knowledge and skills of all staff in teaching PE and sport" w:value="3. increased confidence, knowledge and skills of all staff in teaching PE and sport"/>
                  <w:listItem w:displayText="4. broader experience of a range of sports and activities offered to all pupils" w:value="4. broader experience of a range of sports and activities offered to all pupils"/>
                  <w:listItem w:displayText="5. increased participation in competitive sport" w:value="5. increased participation in competitive sport"/>
                </w:dropDownList>
              </w:sdtPr>
              <w:sdtEndPr/>
              <w:sdtContent>
                <w:r w:rsidR="00CA595B" w:rsidRPr="00DD6185">
                  <w:rPr>
                    <w:rFonts w:ascii="Minion Pro" w:eastAsia="Times New Roman" w:hAnsi="Minion Pro" w:cs="Times New Roman"/>
                    <w:color w:val="000000"/>
                    <w:szCs w:val="24"/>
                    <w:lang w:eastAsia="en-GB"/>
                  </w:rPr>
                  <w:t>2. the profile of PE and sport being raised across the school as a tool for whole school improvement</w:t>
                </w:r>
              </w:sdtContent>
            </w:sdt>
          </w:p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</w:p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469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PE related matters being more visible to staff and children around the school.</w:t>
            </w:r>
          </w:p>
          <w:p w:rsidR="00D96469" w:rsidRPr="00D96469" w:rsidRDefault="00D96469" w:rsidP="00D96469">
            <w:pPr>
              <w:rPr>
                <w:rFonts w:ascii="Minion Pro" w:eastAsia="Times New Roman" w:hAnsi="Minion Pro" w:cs="Times New Roman"/>
                <w:sz w:val="24"/>
                <w:szCs w:val="24"/>
                <w:lang w:eastAsia="en-GB"/>
              </w:rPr>
            </w:pPr>
          </w:p>
          <w:p w:rsidR="00D96469" w:rsidRPr="00D96469" w:rsidRDefault="00D96469" w:rsidP="00D96469">
            <w:pPr>
              <w:rPr>
                <w:rFonts w:ascii="Minion Pro" w:eastAsia="Times New Roman" w:hAnsi="Minion Pro" w:cs="Times New Roman"/>
                <w:sz w:val="24"/>
                <w:szCs w:val="24"/>
                <w:lang w:eastAsia="en-GB"/>
              </w:rPr>
            </w:pPr>
          </w:p>
          <w:p w:rsidR="00D96469" w:rsidRPr="00D96469" w:rsidRDefault="00D96469" w:rsidP="00D96469">
            <w:pPr>
              <w:rPr>
                <w:rFonts w:ascii="Minion Pro" w:eastAsia="Times New Roman" w:hAnsi="Minion Pro" w:cs="Times New Roman"/>
                <w:sz w:val="24"/>
                <w:szCs w:val="24"/>
                <w:lang w:eastAsia="en-GB"/>
              </w:rPr>
            </w:pPr>
          </w:p>
          <w:p w:rsidR="00CA595B" w:rsidRDefault="00CA595B" w:rsidP="00D96469">
            <w:pPr>
              <w:rPr>
                <w:rFonts w:ascii="Minion Pro" w:eastAsia="Times New Roman" w:hAnsi="Minion Pro" w:cs="Times New Roman"/>
                <w:sz w:val="24"/>
                <w:szCs w:val="24"/>
                <w:lang w:eastAsia="en-GB"/>
              </w:rPr>
            </w:pPr>
          </w:p>
          <w:p w:rsidR="00D96469" w:rsidRDefault="00D96469" w:rsidP="00D96469">
            <w:pPr>
              <w:rPr>
                <w:rFonts w:ascii="Minion Pro" w:eastAsia="Times New Roman" w:hAnsi="Minion Pro" w:cs="Times New Roman"/>
                <w:sz w:val="24"/>
                <w:szCs w:val="24"/>
                <w:lang w:eastAsia="en-GB"/>
              </w:rPr>
            </w:pPr>
          </w:p>
          <w:p w:rsidR="00D96469" w:rsidRDefault="00D96469" w:rsidP="00D96469">
            <w:pPr>
              <w:rPr>
                <w:rFonts w:ascii="Minion Pro" w:eastAsia="Times New Roman" w:hAnsi="Minion Pro" w:cs="Times New Roman"/>
                <w:sz w:val="24"/>
                <w:szCs w:val="24"/>
                <w:lang w:eastAsia="en-GB"/>
              </w:rPr>
            </w:pPr>
          </w:p>
          <w:p w:rsidR="00D96469" w:rsidRPr="00D96469" w:rsidRDefault="00D96469" w:rsidP="00D96469">
            <w:pPr>
              <w:rPr>
                <w:rFonts w:ascii="Minion Pro" w:eastAsia="Times New Roman" w:hAnsi="Minion Pro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469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More display boards put up around the school with important information regarding upcoming competitions and PE lessons including a PE kit chart</w:t>
            </w:r>
            <w:r w:rsidR="001415EE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and point scoring system</w:t>
            </w: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  <w:p w:rsidR="00D96469" w:rsidRDefault="00D96469" w:rsidP="00D96469">
            <w:pPr>
              <w:rPr>
                <w:rFonts w:ascii="Minion Pro" w:eastAsia="Times New Roman" w:hAnsi="Minion Pro" w:cs="Times New Roman"/>
                <w:sz w:val="24"/>
                <w:szCs w:val="24"/>
                <w:lang w:eastAsia="en-GB"/>
              </w:rPr>
            </w:pPr>
          </w:p>
          <w:p w:rsidR="00CA595B" w:rsidRPr="00D96469" w:rsidRDefault="00CA595B" w:rsidP="00D96469">
            <w:pPr>
              <w:rPr>
                <w:rFonts w:ascii="Minion Pro" w:eastAsia="Times New Roman" w:hAnsi="Minion Pro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£0</w:t>
            </w: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£0</w:t>
            </w: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Photos of display boards.</w:t>
            </w:r>
          </w:p>
          <w:p w:rsidR="00CA595B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</w:p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PE kit being tracked by all class teachers and Sports coach using a point scoring system for each lesson combined with whole school marble system.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PE leaders selected from each class to keep track of point scoring system for each lesson and raising the level of PE kit being worn by pupils.</w:t>
            </w: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0E543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Key Stage assemblies and increased awareness to all pupils about new method of point scoring during PE Lessons.</w:t>
            </w:r>
          </w:p>
        </w:tc>
      </w:tr>
      <w:tr w:rsidR="00CA595B" w:rsidRPr="000E5435" w:rsidTr="00645ECA">
        <w:trPr>
          <w:trHeight w:val="1335"/>
        </w:trPr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DD6185" w:rsidRDefault="00097485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sdt>
              <w:sdtPr>
                <w:rPr>
                  <w:rFonts w:ascii="Minion Pro" w:eastAsia="Times New Roman" w:hAnsi="Minion Pro" w:cs="Times New Roman"/>
                  <w:color w:val="000000"/>
                  <w:lang w:eastAsia="en-GB"/>
                </w:rPr>
                <w:id w:val="815928512"/>
                <w:dropDownList>
                  <w:listItem w:displayText="Choose from drop down list" w:value="Choose from drop down list"/>
                  <w:listItem w:displayText="1. the engagement of all pupils in regular physical activity – kick-starting healthy active lifestyles" w:value="1. the engagement of all pupils in regular physical activity – kick-starting healthy active lifestyles"/>
                  <w:listItem w:displayText="2. the profile of PE and sport being raised across the school as a tool for whole school improvement" w:value="2. the profile of PE and sport being raised across the school as a tool for whole school improvement"/>
                  <w:listItem w:displayText="3. increased confidence, knowledge and skills of all staff in teaching PE and sport" w:value="3. increased confidence, knowledge and skills of all staff in teaching PE and sport"/>
                  <w:listItem w:displayText="4. broader experience of a range of sports and activities offered to all pupils" w:value="4. broader experience of a range of sports and activities offered to all pupils"/>
                  <w:listItem w:displayText="5. increased participation in competitive sport" w:value="5. increased participation in competitive sport"/>
                </w:dropDownList>
              </w:sdtPr>
              <w:sdtEndPr/>
              <w:sdtContent>
                <w:r w:rsidR="00CA595B" w:rsidRPr="00DD6185">
                  <w:rPr>
                    <w:rFonts w:ascii="Minion Pro" w:eastAsia="Times New Roman" w:hAnsi="Minion Pro" w:cs="Times New Roman"/>
                    <w:color w:val="000000"/>
                    <w:lang w:eastAsia="en-GB"/>
                  </w:rPr>
                  <w:t>3. increased confidence, knowledge and skills of all staff in teaching PE and sport</w:t>
                </w:r>
              </w:sdtContent>
            </w:sdt>
          </w:p>
          <w:p w:rsidR="00CA595B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F96243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Purchase of new PE. Scheme</w:t>
            </w:r>
          </w:p>
          <w:p w:rsidR="00C07069" w:rsidRDefault="00C07069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</w:p>
          <w:p w:rsidR="00C07069" w:rsidRPr="000E5435" w:rsidRDefault="00C07069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CPD training on new scheme of work.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F96243" w:rsidRDefault="003C162D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lang w:eastAsia="en-GB"/>
              </w:rPr>
              <w:t>o Temporary P.E. lead</w:t>
            </w:r>
            <w:r w:rsidR="00CA595B" w:rsidRPr="00F96243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to contact a selection of companies to review a new P.E. scheme of work to replace our dated lesson plans.</w:t>
            </w:r>
          </w:p>
          <w:p w:rsidR="00CA595B" w:rsidRPr="00F96243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F96243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o Trial a selection of schemes with a range of teachers across the school o Decide on most appropriate scheme and purchase o </w:t>
            </w:r>
            <w:r w:rsidRPr="00F96243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Organise materials to match/improve our curriculum P.E. provision o Role out to staff o Monitor and review impact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lastRenderedPageBreak/>
              <w:t>£1078.80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£1078.80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F96243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F96243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New P.E. App on iPads </w:t>
            </w:r>
          </w:p>
          <w:p w:rsidR="00CA595B" w:rsidRPr="00F96243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F96243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:rsidR="00CA595B" w:rsidRPr="00F96243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F96243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Invoice </w:t>
            </w:r>
          </w:p>
          <w:p w:rsidR="00CA595B" w:rsidRPr="00F96243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F96243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:rsidR="00CA595B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F96243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Comments from staff who trialled the schemes</w:t>
            </w:r>
          </w:p>
          <w:p w:rsidR="00CA595B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</w:p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Log ins created for each member of staff to access the new scheme of work.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Teachers delivering PE lessons to a high standard with more confidence.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804ACD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o Organise materials to </w:t>
            </w: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 xml:space="preserve">match/improve our PE Curriculum. </w:t>
            </w:r>
          </w:p>
          <w:p w:rsidR="00CA595B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o Staff Inset Training.</w:t>
            </w:r>
          </w:p>
          <w:p w:rsidR="00CA595B" w:rsidRPr="000E543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</w:pPr>
            <w:r w:rsidRPr="00804ACD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en-GB"/>
              </w:rPr>
              <w:t>o Monitor and review impact</w:t>
            </w:r>
          </w:p>
        </w:tc>
      </w:tr>
      <w:tr w:rsidR="00CA595B" w:rsidRPr="000E5435" w:rsidTr="00645ECA">
        <w:trPr>
          <w:trHeight w:val="1335"/>
        </w:trPr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3D7BAD" w:rsidRDefault="00097485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sdt>
              <w:sdtPr>
                <w:rPr>
                  <w:rFonts w:ascii="Minion Pro" w:eastAsia="Times New Roman" w:hAnsi="Minion Pro" w:cs="Times New Roman"/>
                  <w:color w:val="000000"/>
                  <w:lang w:eastAsia="en-GB"/>
                </w:rPr>
                <w:id w:val="-1755974554"/>
                <w:dropDownList>
                  <w:listItem w:displayText="Choose from drop down list" w:value="Choose from drop down list"/>
                  <w:listItem w:displayText="1. the engagement of all pupils in regular physical activity – kick-starting healthy active lifestyles" w:value="1. the engagement of all pupils in regular physical activity – kick-starting healthy active lifestyles"/>
                  <w:listItem w:displayText="2. the profile of PE and sport being raised across the school as a tool for whole school improvement" w:value="2. the profile of PE and sport being raised across the school as a tool for whole school improvement"/>
                  <w:listItem w:displayText="3. increased confidence, knowledge and skills of all staff in teaching PE and sport" w:value="3. increased confidence, knowledge and skills of all staff in teaching PE and sport"/>
                  <w:listItem w:displayText="4. broader experience of a range of sports and activities offered to all pupils" w:value="4. broader experience of a range of sports and activities offered to all pupils"/>
                  <w:listItem w:displayText="5. increased participation in competitive sport" w:value="5. increased participation in competitive sport"/>
                </w:dropDownList>
              </w:sdtPr>
              <w:sdtEndPr/>
              <w:sdtContent>
                <w:r w:rsidR="00CA595B" w:rsidRPr="003D7BAD">
                  <w:rPr>
                    <w:rFonts w:ascii="Minion Pro" w:eastAsia="Times New Roman" w:hAnsi="Minion Pro" w:cs="Times New Roman"/>
                    <w:color w:val="000000"/>
                    <w:lang w:eastAsia="en-GB"/>
                  </w:rPr>
                  <w:t>4. broader experience of a range of sports and activities offered to all pupils</w:t>
                </w:r>
              </w:sdtContent>
            </w:sdt>
          </w:p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Continue Bike-ability Training  </w:t>
            </w: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lang w:eastAsia="en-GB"/>
              </w:rPr>
              <w:t>Continue with the range of activities offered on our school Sports Days</w:t>
            </w: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t>Capital Kids Cricket 6 Week Programme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Organise and manage Bike-ability as in previous year</w:t>
            </w: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lang w:eastAsia="en-GB"/>
              </w:rPr>
              <w:t>Organise and manage Sports Days as in previous years</w:t>
            </w: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lastRenderedPageBreak/>
              <w:t>Increase participation in Cricket in KS2 during PPA Sessions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£0</w:t>
            </w: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lang w:eastAsia="en-GB"/>
              </w:rPr>
              <w:t>£0</w:t>
            </w: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Default="00CA595B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lastRenderedPageBreak/>
              <w:t>£0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£0</w:t>
            </w: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lang w:eastAsia="en-GB"/>
              </w:rPr>
              <w:t>£0</w:t>
            </w: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Default="00CA595B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lastRenderedPageBreak/>
              <w:t>£0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 xml:space="preserve">Photos </w:t>
            </w:r>
          </w:p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</w:t>
            </w:r>
          </w:p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Invoice </w:t>
            </w:r>
          </w:p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t xml:space="preserve"> </w:t>
            </w:r>
          </w:p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t>Pupil voice and Questionnaire</w:t>
            </w: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t>Sports day photos</w:t>
            </w: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lang w:eastAsia="en-GB"/>
              </w:rPr>
              <w:t>Parent Voice</w:t>
            </w:r>
          </w:p>
          <w:p w:rsidR="00CA595B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lang w:eastAsia="en-GB"/>
              </w:rPr>
              <w:t>Teacher Feedback</w:t>
            </w:r>
          </w:p>
          <w:p w:rsidR="003D1108" w:rsidRDefault="003D1108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Default="00CA595B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lastRenderedPageBreak/>
              <w:t>Photo Evidence and Pupil Feedback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Children improved in their ability to ride a bike and their knowledge of safety when riding outside of school. Children’s willingness to ride to school has also improved.</w:t>
            </w: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lang w:eastAsia="en-GB"/>
              </w:rPr>
              <w:t xml:space="preserve">Children enjoyed the new activities and improved their knowledge of different sports. </w:t>
            </w:r>
          </w:p>
          <w:p w:rsidR="003D1108" w:rsidRDefault="003D1108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Default="00CA595B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3D1108" w:rsidRPr="003D1108" w:rsidRDefault="003D1108" w:rsidP="003D1108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lastRenderedPageBreak/>
              <w:t>Children enjoyed playing Cricket and improved their knowledge and skills specifically for Cricket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3D7BAD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color w:val="000000"/>
                <w:lang w:eastAsia="en-GB"/>
              </w:rPr>
              <w:lastRenderedPageBreak/>
              <w:t>Continue with provision next year</w:t>
            </w: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  <w:r w:rsidRPr="003D7BAD">
              <w:rPr>
                <w:rFonts w:ascii="Minion Pro" w:eastAsia="Times New Roman" w:hAnsi="Minion Pro" w:cs="Times New Roman"/>
                <w:lang w:eastAsia="en-GB"/>
              </w:rPr>
              <w:t>Maintain high standard of provision from Volunteers and teachers. Completely modify how we do Sports days to offer alternative sports and more competitiveness.</w:t>
            </w:r>
          </w:p>
          <w:p w:rsidR="00CA595B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  <w:p w:rsidR="00CA595B" w:rsidRPr="003D7BAD" w:rsidRDefault="003D1108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  <w:r>
              <w:rPr>
                <w:rFonts w:ascii="Minion Pro" w:eastAsia="Times New Roman" w:hAnsi="Minion Pro" w:cs="Times New Roman"/>
                <w:lang w:eastAsia="en-GB"/>
              </w:rPr>
              <w:lastRenderedPageBreak/>
              <w:t>Introduce a Cricket club to raise the profile of Cricket throughout the school</w:t>
            </w:r>
          </w:p>
          <w:p w:rsidR="00CA595B" w:rsidRPr="003D7BAD" w:rsidRDefault="00CA595B" w:rsidP="00CA595B">
            <w:pPr>
              <w:rPr>
                <w:rFonts w:ascii="Minion Pro" w:eastAsia="Times New Roman" w:hAnsi="Minion Pro" w:cs="Times New Roman"/>
                <w:lang w:eastAsia="en-GB"/>
              </w:rPr>
            </w:pPr>
          </w:p>
        </w:tc>
      </w:tr>
      <w:tr w:rsidR="00CA595B" w:rsidRPr="000E5435" w:rsidTr="00645ECA">
        <w:trPr>
          <w:trHeight w:val="1335"/>
        </w:trPr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DD6185" w:rsidRDefault="00097485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sdt>
              <w:sdtPr>
                <w:rPr>
                  <w:rFonts w:ascii="Minion Pro" w:eastAsia="Times New Roman" w:hAnsi="Minion Pro" w:cs="Times New Roman"/>
                  <w:color w:val="000000"/>
                  <w:lang w:eastAsia="en-GB"/>
                </w:rPr>
                <w:id w:val="-1442756178"/>
                <w:dropDownList>
                  <w:listItem w:displayText="Choose from drop down list" w:value="Choose from drop down list"/>
                  <w:listItem w:displayText="1. the engagement of all pupils in regular physical activity – kick-starting healthy active lifestyles" w:value="1. the engagement of all pupils in regular physical activity – kick-starting healthy active lifestyles"/>
                  <w:listItem w:displayText="2. the profile of PE and sport being raised across the school as a tool for whole school improvement" w:value="2. the profile of PE and sport being raised across the school as a tool for whole school improvement"/>
                  <w:listItem w:displayText="3. increased confidence, knowledge and skills of all staff in teaching PE and sport" w:value="3. increased confidence, knowledge and skills of all staff in teaching PE and sport"/>
                  <w:listItem w:displayText="4. broader experience of a range of sports and activities offered to all pupils" w:value="4. broader experience of a range of sports and activities offered to all pupils"/>
                  <w:listItem w:displayText="5. increased participation in competitive sport" w:value="5. increased participation in competitive sport"/>
                </w:dropDownList>
              </w:sdtPr>
              <w:sdtEndPr/>
              <w:sdtContent>
                <w:r w:rsidR="00CA595B" w:rsidRPr="00DD6185">
                  <w:rPr>
                    <w:rFonts w:ascii="Minion Pro" w:eastAsia="Times New Roman" w:hAnsi="Minion Pro" w:cs="Times New Roman"/>
                    <w:color w:val="000000"/>
                    <w:lang w:eastAsia="en-GB"/>
                  </w:rPr>
                  <w:t>5. increased participation in competitive sport</w:t>
                </w:r>
              </w:sdtContent>
            </w:sdt>
          </w:p>
          <w:p w:rsidR="00CA595B" w:rsidRPr="00DD618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DD618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DD6185">
              <w:rPr>
                <w:rFonts w:ascii="Minion Pro" w:eastAsia="Times New Roman" w:hAnsi="Minion Pro" w:cs="Times New Roman"/>
                <w:color w:val="000000"/>
                <w:lang w:eastAsia="en-GB"/>
              </w:rPr>
              <w:t>Membership of Cumberland Sport Partnership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DD618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DD6185">
              <w:rPr>
                <w:rFonts w:ascii="Minion Pro" w:eastAsia="Times New Roman" w:hAnsi="Minion Pro" w:cs="Times New Roman"/>
                <w:color w:val="000000"/>
                <w:lang w:eastAsia="en-GB"/>
              </w:rPr>
              <w:t>Allow children across the school to compete with other schools in the local borough in a range of sports (e.g. athletics, Dodgeball, handball, basketball, etc…)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DD618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DD6185">
              <w:rPr>
                <w:rFonts w:ascii="Minion Pro" w:eastAsia="Times New Roman" w:hAnsi="Minion Pro" w:cs="Times New Roman"/>
                <w:color w:val="000000"/>
                <w:lang w:eastAsia="en-GB"/>
              </w:rPr>
              <w:t>£6020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DD618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DD6185">
              <w:rPr>
                <w:rFonts w:ascii="Minion Pro" w:eastAsia="Times New Roman" w:hAnsi="Minion Pro" w:cs="Times New Roman"/>
                <w:color w:val="000000"/>
                <w:lang w:eastAsia="en-GB"/>
              </w:rPr>
              <w:t>£6020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5B" w:rsidRPr="00DD618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DD6185">
              <w:rPr>
                <w:rFonts w:ascii="Minion Pro" w:eastAsia="Times New Roman" w:hAnsi="Minion Pro" w:cs="Times New Roman"/>
                <w:color w:val="000000"/>
                <w:lang w:eastAsia="en-GB"/>
              </w:rPr>
              <w:t>Photos - League Tables - E-mails between Anne-Marie, Simone Laidlow and our Sports Coach – Timetables – Entry Forms for Competitions.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DD618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DD6185">
              <w:rPr>
                <w:rFonts w:ascii="Minion Pro" w:eastAsia="Times New Roman" w:hAnsi="Minion Pro" w:cs="Times New Roman"/>
                <w:color w:val="000000"/>
                <w:lang w:eastAsia="en-GB"/>
              </w:rPr>
              <w:t>Children learnt how to be competitive as part of a team and improve their resilience in competitive situations.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595B" w:rsidRPr="00DD6185" w:rsidRDefault="00CA595B" w:rsidP="00CA595B">
            <w:pPr>
              <w:spacing w:after="0" w:line="240" w:lineRule="auto"/>
              <w:rPr>
                <w:rFonts w:ascii="Minion Pro" w:eastAsia="Times New Roman" w:hAnsi="Minion Pro" w:cs="Times New Roman"/>
                <w:color w:val="000000"/>
                <w:lang w:eastAsia="en-GB"/>
              </w:rPr>
            </w:pPr>
            <w:r w:rsidRPr="00DD6185">
              <w:rPr>
                <w:rFonts w:ascii="Minion Pro" w:eastAsia="Times New Roman" w:hAnsi="Minion Pro" w:cs="Times New Roman"/>
                <w:color w:val="000000"/>
                <w:lang w:eastAsia="en-GB"/>
              </w:rPr>
              <w:t>Amend timetable of P.E. Coach to ensure he is able to attend more events and train the children selected for upcoming competitions.</w:t>
            </w:r>
          </w:p>
        </w:tc>
      </w:tr>
    </w:tbl>
    <w:p w:rsidR="000D2387" w:rsidRPr="000E5435" w:rsidRDefault="000D2387" w:rsidP="00D12B5D">
      <w:pPr>
        <w:rPr>
          <w:rFonts w:ascii="Minion Pro" w:eastAsia="Times New Roman" w:hAnsi="Minion Pro" w:cs="Times New Roman"/>
          <w:color w:val="000000"/>
          <w:sz w:val="24"/>
          <w:szCs w:val="24"/>
          <w:lang w:eastAsia="en-GB"/>
        </w:rPr>
        <w:sectPr w:rsidR="000D2387" w:rsidRPr="000E5435" w:rsidSect="00CF552C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F141D7" w:rsidRDefault="00F141D7" w:rsidP="000D2387">
      <w:pPr>
        <w:ind w:right="-449"/>
        <w:rPr>
          <w:rFonts w:ascii="Minion Pro" w:hAnsi="Minion Pro"/>
          <w:sz w:val="24"/>
          <w:szCs w:val="24"/>
        </w:rPr>
      </w:pPr>
    </w:p>
    <w:p w:rsidR="00D96469" w:rsidRDefault="00A33A74" w:rsidP="00387C14">
      <w:pPr>
        <w:ind w:right="-449"/>
        <w:rPr>
          <w:rFonts w:ascii="Minion Pro" w:eastAsia="Times New Roman" w:hAnsi="Minion Pro" w:cs="Times New Roman"/>
          <w:b/>
          <w:color w:val="000000"/>
          <w:sz w:val="24"/>
          <w:szCs w:val="24"/>
          <w:lang w:eastAsia="en-GB"/>
        </w:rPr>
      </w:pPr>
      <w:r w:rsidRPr="00C20E01">
        <w:rPr>
          <w:rFonts w:ascii="Minion Pro" w:hAnsi="Minion Pro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3AD93CA" wp14:editId="150B9702">
                <wp:simplePos x="0" y="0"/>
                <wp:positionH relativeFrom="column">
                  <wp:posOffset>3448050</wp:posOffset>
                </wp:positionH>
                <wp:positionV relativeFrom="paragraph">
                  <wp:posOffset>435610</wp:posOffset>
                </wp:positionV>
                <wp:extent cx="5114925" cy="200977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200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01" w:rsidRPr="008E22F1" w:rsidRDefault="00C20E01" w:rsidP="00C20E01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387C14">
                              <w:rPr>
                                <w:rFonts w:ascii="Minion Pro" w:hAnsi="Minion Pro"/>
                                <w:b/>
                                <w:position w:val="24"/>
                                <w:sz w:val="24"/>
                                <w:szCs w:val="24"/>
                              </w:rPr>
                              <w:t>Developed</w:t>
                            </w:r>
                            <w:r w:rsidRPr="008E22F1"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7C14">
                              <w:rPr>
                                <w:rFonts w:ascii="Minion Pro" w:hAnsi="Minion Pro"/>
                                <w:b/>
                                <w:position w:val="24"/>
                                <w:sz w:val="24"/>
                                <w:szCs w:val="24"/>
                              </w:rPr>
                              <w:t>by</w:t>
                            </w:r>
                            <w:r w:rsidRPr="008E22F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2F1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9E99F08" wp14:editId="6286A6C2">
                                  <wp:extent cx="2140585" cy="697865"/>
                                  <wp:effectExtent l="0" t="0" r="0" b="6985"/>
                                  <wp:docPr id="30" name="Picture 1" descr="http://www.greatersport.co.uk/_Media/Cache/888x/d1d68872-170a-4e7a-9d59-e4e86ad40a4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1" descr="http://www.greatersport.co.uk/_Media/Cache/888x/d1d68872-170a-4e7a-9d59-e4e86ad40a47.jp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0585" cy="697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22F1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8E22F1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2B84ACC" wp14:editId="531A6AA5">
                                  <wp:extent cx="1401445" cy="697865"/>
                                  <wp:effectExtent l="0" t="0" r="8255" b="6985"/>
                                  <wp:docPr id="31" name="Picture 1" descr="YST_Logo_2015_strapl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1" descr="YST_Logo_2015_strapline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45" cy="697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0E01" w:rsidRPr="008E22F1" w:rsidRDefault="0039331B" w:rsidP="00C20E01">
                            <w:pPr>
                              <w:jc w:val="right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br/>
                            </w:r>
                            <w:r w:rsidR="00C20E01" w:rsidRPr="008E22F1"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t>Supported by</w:t>
                            </w:r>
                            <w:r w:rsidR="00022027" w:rsidRPr="00022027">
                              <w:rPr>
                                <w:rFonts w:ascii="Minion Pro" w:hAnsi="Minion Pro"/>
                                <w:b/>
                                <w:noProof/>
                                <w:position w:val="14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681881" cy="693988"/>
                                  <wp:effectExtent l="0" t="0" r="0" b="0"/>
                                  <wp:docPr id="9" name="Picture 9" descr="C:\Users\AFPEPC02\Favorites\Desktop\Impact\Coaches_in_Schools_-_Partner_Log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FPEPC02\Favorites\Desktop\Impact\Coaches_in_Schools_-_Partner_Log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9598" cy="710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position w:val="14"/>
                                <w:sz w:val="24"/>
                                <w:szCs w:val="24"/>
                              </w:rPr>
                              <w:tab/>
                            </w:r>
                            <w:r w:rsidR="00C20E01" w:rsidRPr="008E22F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93CA" id="_x0000_s1033" type="#_x0000_t202" style="position:absolute;margin-left:271.5pt;margin-top:34.3pt;width:402.75pt;height:15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" filled="f" stroked="f">
                <v:textbox>
                  <w:txbxContent>
                    <w:p w:rsidR="00C20E01" w:rsidRPr="008E22F1" w:rsidRDefault="00C20E01" w:rsidP="00C20E01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387C14">
                        <w:rPr>
                          <w:rFonts w:ascii="Minion Pro" w:hAnsi="Minion Pro"/>
                          <w:b/>
                          <w:position w:val="24"/>
                          <w:sz w:val="24"/>
                          <w:szCs w:val="24"/>
                        </w:rPr>
                        <w:t>Developed</w:t>
                      </w:r>
                      <w:r w:rsidRPr="008E22F1"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t xml:space="preserve"> </w:t>
                      </w:r>
                      <w:r w:rsidRPr="00387C14">
                        <w:rPr>
                          <w:rFonts w:ascii="Minion Pro" w:hAnsi="Minion Pro"/>
                          <w:b/>
                          <w:position w:val="24"/>
                          <w:sz w:val="24"/>
                          <w:szCs w:val="24"/>
                        </w:rPr>
                        <w:t>by</w:t>
                      </w:r>
                      <w:r w:rsidRPr="008E22F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E22F1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9E99F08" wp14:editId="6286A6C2">
                            <wp:extent cx="2140585" cy="697865"/>
                            <wp:effectExtent l="0" t="0" r="0" b="6985"/>
                            <wp:docPr id="30" name="Picture 1" descr="http://www.greatersport.co.uk/_Media/Cache/888x/d1d68872-170a-4e7a-9d59-e4e86ad40a4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1" descr="http://www.greatersport.co.uk/_Media/Cache/888x/d1d68872-170a-4e7a-9d59-e4e86ad40a47.jpg"/>
                                    <pic:cNvPicPr/>
                                  </pic:nvPicPr>
                                  <pic:blipFill>
                                    <a:blip r:embed="rId3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0585" cy="697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22F1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8E22F1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2B84ACC" wp14:editId="531A6AA5">
                            <wp:extent cx="1401445" cy="697865"/>
                            <wp:effectExtent l="0" t="0" r="8255" b="6985"/>
                            <wp:docPr id="31" name="Picture 1" descr="YST_Logo_2015_strapl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1" descr="YST_Logo_2015_strapline"/>
                                    <pic:cNvPicPr/>
                                  </pic:nvPicPr>
                                  <pic:blipFill>
                                    <a:blip r:embed="rId3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45" cy="697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0E01" w:rsidRPr="008E22F1" w:rsidRDefault="0039331B" w:rsidP="00C20E01">
                      <w:pPr>
                        <w:jc w:val="right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br/>
                      </w:r>
                      <w:r w:rsidR="00C20E01" w:rsidRPr="008E22F1"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t>Supported by</w:t>
                      </w:r>
                      <w:r w:rsidR="00022027" w:rsidRPr="00022027">
                        <w:rPr>
                          <w:rFonts w:ascii="Minion Pro" w:hAnsi="Minion Pro"/>
                          <w:b/>
                          <w:noProof/>
                          <w:position w:val="14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3681881" cy="693988"/>
                            <wp:effectExtent l="0" t="0" r="0" b="0"/>
                            <wp:docPr id="9" name="Picture 9" descr="C:\Users\AFPEPC02\Favorites\Desktop\Impact\Coaches_in_Schools_-_Partner_Log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FPEPC02\Favorites\Desktop\Impact\Coaches_in_Schools_-_Partner_Log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9598" cy="710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position w:val="14"/>
                          <w:sz w:val="24"/>
                          <w:szCs w:val="24"/>
                        </w:rPr>
                        <w:tab/>
                      </w:r>
                      <w:r w:rsidR="00C20E01" w:rsidRPr="008E22F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87C14">
        <w:rPr>
          <w:rFonts w:ascii="Minion Pro" w:hAnsi="Minion Pro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8E1B12" wp14:editId="1FB13804">
                <wp:simplePos x="0" y="0"/>
                <wp:positionH relativeFrom="column">
                  <wp:posOffset>323850</wp:posOffset>
                </wp:positionH>
                <wp:positionV relativeFrom="paragraph">
                  <wp:posOffset>59055</wp:posOffset>
                </wp:positionV>
                <wp:extent cx="8105775" cy="0"/>
                <wp:effectExtent l="0" t="0" r="95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57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BB3F83" id="Straight Connector 2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5pt,4.65pt" to="663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" strokecolor="red" strokeweight=".5pt">
                <v:stroke joinstyle="miter"/>
              </v:line>
            </w:pict>
          </mc:Fallback>
        </mc:AlternateContent>
      </w:r>
      <w:r w:rsidR="00E755DB">
        <w:rPr>
          <w:rFonts w:ascii="Minion Pro" w:hAnsi="Minion Pro"/>
          <w:sz w:val="24"/>
          <w:szCs w:val="24"/>
        </w:rPr>
        <w:softHyphen/>
      </w:r>
      <w:r w:rsidR="00E755DB">
        <w:rPr>
          <w:rFonts w:ascii="Minion Pro" w:hAnsi="Minion Pro"/>
          <w:sz w:val="24"/>
          <w:szCs w:val="24"/>
        </w:rPr>
        <w:softHyphen/>
      </w:r>
      <w:r w:rsidR="00E755DB">
        <w:rPr>
          <w:rFonts w:ascii="Minion Pro" w:hAnsi="Minion Pro"/>
          <w:sz w:val="24"/>
          <w:szCs w:val="24"/>
        </w:rPr>
        <w:softHyphen/>
      </w:r>
      <w:r w:rsidR="00E755DB">
        <w:rPr>
          <w:rFonts w:ascii="Minion Pro" w:hAnsi="Minion Pro"/>
          <w:sz w:val="24"/>
          <w:szCs w:val="24"/>
        </w:rPr>
        <w:softHyphen/>
      </w:r>
      <w:r w:rsidR="00387C14">
        <w:rPr>
          <w:rFonts w:ascii="Minion Pro" w:hAnsi="Minion Pro"/>
          <w:sz w:val="24"/>
          <w:szCs w:val="24"/>
        </w:rPr>
        <w:br/>
      </w:r>
      <w:r w:rsidR="00D96469" w:rsidRPr="00D96469">
        <w:rPr>
          <w:rFonts w:ascii="Minion Pro" w:hAnsi="Minion Pro"/>
          <w:b/>
          <w:sz w:val="24"/>
          <w:szCs w:val="24"/>
        </w:rPr>
        <w:t>PE &amp; Sport Premium</w:t>
      </w:r>
      <w:r w:rsidR="00D96469">
        <w:rPr>
          <w:rFonts w:ascii="Minion Pro" w:hAnsi="Minion Pro"/>
          <w:sz w:val="24"/>
          <w:szCs w:val="24"/>
        </w:rPr>
        <w:t xml:space="preserve"> - </w:t>
      </w:r>
      <w:r w:rsidR="00D96469" w:rsidRPr="000E5435">
        <w:rPr>
          <w:rFonts w:ascii="Minion Pro" w:eastAsia="Times New Roman" w:hAnsi="Minion Pro" w:cs="Times New Roman"/>
          <w:b/>
          <w:color w:val="000000"/>
          <w:sz w:val="24"/>
          <w:szCs w:val="24"/>
          <w:lang w:eastAsia="en-GB"/>
        </w:rPr>
        <w:t>£</w:t>
      </w:r>
      <w:r w:rsidR="00D96469">
        <w:rPr>
          <w:rFonts w:ascii="Minion Pro" w:eastAsia="Times New Roman" w:hAnsi="Minion Pro" w:cs="Times New Roman"/>
          <w:b/>
          <w:color w:val="000000"/>
          <w:sz w:val="24"/>
          <w:szCs w:val="24"/>
          <w:lang w:eastAsia="en-GB"/>
        </w:rPr>
        <w:t>23,040</w:t>
      </w:r>
    </w:p>
    <w:p w:rsidR="00D96469" w:rsidRDefault="00D96469" w:rsidP="00387C14">
      <w:pPr>
        <w:ind w:right="-449"/>
        <w:rPr>
          <w:rFonts w:ascii="Minion Pro" w:hAnsi="Minion Pro"/>
          <w:sz w:val="24"/>
          <w:szCs w:val="24"/>
        </w:rPr>
      </w:pPr>
      <w:r>
        <w:rPr>
          <w:rFonts w:ascii="Minion Pro" w:eastAsia="Times New Roman" w:hAnsi="Minion Pro" w:cs="Times New Roman"/>
          <w:b/>
          <w:color w:val="000000"/>
          <w:sz w:val="24"/>
          <w:szCs w:val="24"/>
          <w:lang w:eastAsia="en-GB"/>
        </w:rPr>
        <w:t xml:space="preserve">Actual Spend - </w:t>
      </w:r>
    </w:p>
    <w:p w:rsidR="00D96469" w:rsidRDefault="00D96469" w:rsidP="00387C14">
      <w:pPr>
        <w:ind w:right="-449"/>
        <w:rPr>
          <w:rFonts w:ascii="Minion Pro" w:hAnsi="Minion Pro"/>
          <w:sz w:val="24"/>
          <w:szCs w:val="24"/>
        </w:rPr>
      </w:pPr>
    </w:p>
    <w:p w:rsidR="00387C14" w:rsidRDefault="000D2387" w:rsidP="00387C14">
      <w:pPr>
        <w:ind w:right="-449"/>
        <w:rPr>
          <w:rFonts w:ascii="Minion Pro" w:hAnsi="Minion Pro"/>
          <w:sz w:val="24"/>
          <w:szCs w:val="24"/>
        </w:rPr>
      </w:pPr>
      <w:r w:rsidRPr="000E5435">
        <w:rPr>
          <w:rFonts w:ascii="Minion Pro" w:hAnsi="Minion Pro"/>
          <w:sz w:val="24"/>
          <w:szCs w:val="24"/>
        </w:rPr>
        <w:t>Completed by</w:t>
      </w:r>
      <w:r w:rsidR="00E755DB">
        <w:rPr>
          <w:rFonts w:ascii="Minion Pro" w:hAnsi="Minion Pro"/>
          <w:sz w:val="24"/>
          <w:szCs w:val="24"/>
        </w:rPr>
        <w:t xml:space="preserve">: </w:t>
      </w:r>
      <w:sdt>
        <w:sdtPr>
          <w:rPr>
            <w:rFonts w:ascii="Minion Pro" w:hAnsi="Minion Pro"/>
            <w:sz w:val="24"/>
            <w:szCs w:val="24"/>
          </w:rPr>
          <w:id w:val="-898820082"/>
          <w:placeholder>
            <w:docPart w:val="DefaultPlaceholder_1081868574"/>
          </w:placeholder>
        </w:sdtPr>
        <w:sdtEndPr/>
        <w:sdtContent>
          <w:r w:rsidR="00A51EA3">
            <w:rPr>
              <w:rFonts w:ascii="Minion Pro" w:hAnsi="Minion Pro"/>
              <w:sz w:val="24"/>
              <w:szCs w:val="24"/>
            </w:rPr>
            <w:t>Luke Griffin – Sports Coach</w:t>
          </w:r>
        </w:sdtContent>
      </w:sdt>
      <w:r w:rsidR="00E755DB" w:rsidRPr="00E755DB">
        <w:rPr>
          <w:rFonts w:ascii="Minion Pro" w:hAnsi="Minion Pro"/>
          <w:sz w:val="24"/>
          <w:szCs w:val="24"/>
        </w:rPr>
        <w:t xml:space="preserve">                              </w:t>
      </w:r>
      <w:r w:rsidR="00E755DB">
        <w:rPr>
          <w:rFonts w:ascii="Minion Pro" w:hAnsi="Minion Pro"/>
          <w:sz w:val="24"/>
          <w:szCs w:val="24"/>
        </w:rPr>
        <w:t xml:space="preserve">   </w:t>
      </w:r>
    </w:p>
    <w:p w:rsidR="00387C14" w:rsidRDefault="00D12B5D" w:rsidP="00387C14">
      <w:pPr>
        <w:ind w:right="-449"/>
        <w:rPr>
          <w:rFonts w:ascii="Minion Pro" w:hAnsi="Minion Pro"/>
          <w:sz w:val="24"/>
          <w:szCs w:val="24"/>
        </w:rPr>
      </w:pPr>
      <w:r w:rsidRPr="000E5435">
        <w:rPr>
          <w:rFonts w:ascii="Minion Pro" w:hAnsi="Minion Pro"/>
          <w:sz w:val="24"/>
          <w:szCs w:val="24"/>
        </w:rPr>
        <w:t>Date:</w:t>
      </w:r>
      <w:r w:rsidR="00A24134">
        <w:rPr>
          <w:rFonts w:ascii="Minion Pro" w:hAnsi="Minion Pro"/>
          <w:sz w:val="24"/>
          <w:szCs w:val="24"/>
        </w:rPr>
        <w:tab/>
      </w:r>
      <w:r w:rsidR="00A24134">
        <w:rPr>
          <w:rFonts w:ascii="Minion Pro" w:hAnsi="Minion Pro"/>
          <w:sz w:val="24"/>
          <w:szCs w:val="24"/>
        </w:rPr>
        <w:tab/>
      </w:r>
      <w:r w:rsidRPr="000E5435">
        <w:rPr>
          <w:rFonts w:ascii="Minion Pro" w:hAnsi="Minion Pro"/>
          <w:sz w:val="24"/>
          <w:szCs w:val="24"/>
        </w:rPr>
        <w:t xml:space="preserve"> </w:t>
      </w:r>
      <w:sdt>
        <w:sdtPr>
          <w:rPr>
            <w:rFonts w:ascii="Minion Pro" w:hAnsi="Minion Pro"/>
            <w:sz w:val="24"/>
            <w:szCs w:val="24"/>
          </w:rPr>
          <w:id w:val="-318493365"/>
          <w:date w:fullDate="2018-11-09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A51EA3">
            <w:rPr>
              <w:rFonts w:ascii="Minion Pro" w:hAnsi="Minion Pro"/>
              <w:sz w:val="24"/>
              <w:szCs w:val="24"/>
            </w:rPr>
            <w:t>09/11/2018</w:t>
          </w:r>
        </w:sdtContent>
      </w:sdt>
      <w:r w:rsidRPr="000E5435">
        <w:rPr>
          <w:rFonts w:ascii="Minion Pro" w:hAnsi="Minion Pro"/>
          <w:sz w:val="24"/>
          <w:szCs w:val="24"/>
        </w:rPr>
        <w:tab/>
      </w:r>
    </w:p>
    <w:p w:rsidR="008C1D8F" w:rsidRPr="000E5435" w:rsidRDefault="00D12B5D" w:rsidP="00387C14">
      <w:pPr>
        <w:ind w:right="-449"/>
        <w:rPr>
          <w:rFonts w:ascii="Minion Pro" w:hAnsi="Minion Pro"/>
          <w:sz w:val="24"/>
          <w:szCs w:val="24"/>
        </w:rPr>
      </w:pPr>
      <w:r w:rsidRPr="000E5435">
        <w:rPr>
          <w:rFonts w:ascii="Minion Pro" w:hAnsi="Minion Pro"/>
          <w:sz w:val="24"/>
          <w:szCs w:val="24"/>
        </w:rPr>
        <w:t>Review Date:</w:t>
      </w:r>
      <w:r w:rsidR="00A24134">
        <w:rPr>
          <w:rFonts w:ascii="Minion Pro" w:hAnsi="Minion Pro"/>
          <w:sz w:val="24"/>
          <w:szCs w:val="24"/>
        </w:rPr>
        <w:tab/>
      </w:r>
      <w:r w:rsidRPr="000E5435">
        <w:rPr>
          <w:rFonts w:ascii="Minion Pro" w:hAnsi="Minion Pro"/>
          <w:sz w:val="24"/>
          <w:szCs w:val="24"/>
        </w:rPr>
        <w:t xml:space="preserve"> </w:t>
      </w:r>
      <w:sdt>
        <w:sdtPr>
          <w:rPr>
            <w:rFonts w:ascii="Minion Pro" w:hAnsi="Minion Pro"/>
            <w:sz w:val="24"/>
            <w:szCs w:val="24"/>
          </w:rPr>
          <w:id w:val="-281343628"/>
          <w:date w:fullDate="2019-06-28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A51EA3">
            <w:rPr>
              <w:rFonts w:ascii="Minion Pro" w:hAnsi="Minion Pro"/>
              <w:sz w:val="24"/>
              <w:szCs w:val="24"/>
            </w:rPr>
            <w:t>28/06/2019</w:t>
          </w:r>
        </w:sdtContent>
      </w:sdt>
      <w:r w:rsidR="00F141D7" w:rsidRPr="00F141D7">
        <w:rPr>
          <w:rFonts w:ascii="Minion Pro" w:hAnsi="Minion Pro"/>
          <w:noProof/>
          <w:sz w:val="24"/>
          <w:szCs w:val="24"/>
          <w:lang w:eastAsia="en-GB"/>
        </w:rPr>
        <w:t xml:space="preserve"> </w:t>
      </w:r>
    </w:p>
    <w:sectPr w:rsidR="008C1D8F" w:rsidRPr="000E5435" w:rsidSect="00646285">
      <w:type w:val="continuous"/>
      <w:pgSz w:w="16838" w:h="11906" w:orient="landscape"/>
      <w:pgMar w:top="1440" w:right="1440" w:bottom="1440" w:left="1440" w:header="708" w:footer="708" w:gutter="0"/>
      <w:cols w:num="2" w:space="0" w:equalWidth="0">
        <w:col w:w="6072" w:space="0"/>
        <w:col w:w="788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CD3" w:rsidRDefault="00FD2CD3" w:rsidP="00FD2CD3">
      <w:pPr>
        <w:spacing w:after="0" w:line="240" w:lineRule="auto"/>
      </w:pPr>
      <w:r>
        <w:separator/>
      </w:r>
    </w:p>
  </w:endnote>
  <w:endnote w:type="continuationSeparator" w:id="0">
    <w:p w:rsidR="00FD2CD3" w:rsidRDefault="00FD2CD3" w:rsidP="00FD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CD3" w:rsidRDefault="00FD2CD3" w:rsidP="00FD2CD3">
      <w:pPr>
        <w:spacing w:after="0" w:line="240" w:lineRule="auto"/>
      </w:pPr>
      <w:r>
        <w:separator/>
      </w:r>
    </w:p>
  </w:footnote>
  <w:footnote w:type="continuationSeparator" w:id="0">
    <w:p w:rsidR="00FD2CD3" w:rsidRDefault="00FD2CD3" w:rsidP="00FD2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A035C"/>
    <w:multiLevelType w:val="hybridMultilevel"/>
    <w:tmpl w:val="A552AA28"/>
    <w:lvl w:ilvl="0" w:tplc="F89E92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07F58"/>
    <w:multiLevelType w:val="multilevel"/>
    <w:tmpl w:val="5C967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01368D"/>
    <w:multiLevelType w:val="multilevel"/>
    <w:tmpl w:val="1B9A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FD4173"/>
    <w:multiLevelType w:val="hybridMultilevel"/>
    <w:tmpl w:val="75C0E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379F1"/>
    <w:multiLevelType w:val="hybridMultilevel"/>
    <w:tmpl w:val="C016C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232BB"/>
    <w:multiLevelType w:val="hybridMultilevel"/>
    <w:tmpl w:val="ED8468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FE043A"/>
    <w:multiLevelType w:val="hybridMultilevel"/>
    <w:tmpl w:val="C20C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387"/>
    <w:rsid w:val="00010886"/>
    <w:rsid w:val="0001677E"/>
    <w:rsid w:val="00022027"/>
    <w:rsid w:val="0005207C"/>
    <w:rsid w:val="0005610C"/>
    <w:rsid w:val="00067D01"/>
    <w:rsid w:val="00086752"/>
    <w:rsid w:val="00097485"/>
    <w:rsid w:val="000A674F"/>
    <w:rsid w:val="000C437A"/>
    <w:rsid w:val="000C5CFE"/>
    <w:rsid w:val="000D2387"/>
    <w:rsid w:val="000E5435"/>
    <w:rsid w:val="0010004C"/>
    <w:rsid w:val="00113091"/>
    <w:rsid w:val="00113A4A"/>
    <w:rsid w:val="001145D9"/>
    <w:rsid w:val="001319B7"/>
    <w:rsid w:val="001415EE"/>
    <w:rsid w:val="001536C6"/>
    <w:rsid w:val="00175F0C"/>
    <w:rsid w:val="00184DA4"/>
    <w:rsid w:val="001C783C"/>
    <w:rsid w:val="001E54EE"/>
    <w:rsid w:val="00206AC3"/>
    <w:rsid w:val="002219C5"/>
    <w:rsid w:val="00231462"/>
    <w:rsid w:val="002F38FC"/>
    <w:rsid w:val="002F5C95"/>
    <w:rsid w:val="00313D7F"/>
    <w:rsid w:val="00323FE4"/>
    <w:rsid w:val="00344566"/>
    <w:rsid w:val="0034589C"/>
    <w:rsid w:val="0035009A"/>
    <w:rsid w:val="003630D6"/>
    <w:rsid w:val="00365D00"/>
    <w:rsid w:val="00387C14"/>
    <w:rsid w:val="0039331B"/>
    <w:rsid w:val="003C162D"/>
    <w:rsid w:val="003D1108"/>
    <w:rsid w:val="003D1C0E"/>
    <w:rsid w:val="003D7BAD"/>
    <w:rsid w:val="003F7C39"/>
    <w:rsid w:val="0043468A"/>
    <w:rsid w:val="00481B3F"/>
    <w:rsid w:val="004C0E82"/>
    <w:rsid w:val="004C5336"/>
    <w:rsid w:val="004D2BAF"/>
    <w:rsid w:val="00500D23"/>
    <w:rsid w:val="00534897"/>
    <w:rsid w:val="0056499A"/>
    <w:rsid w:val="00573974"/>
    <w:rsid w:val="005A37F0"/>
    <w:rsid w:val="005A5ED6"/>
    <w:rsid w:val="005D0EA1"/>
    <w:rsid w:val="005F0231"/>
    <w:rsid w:val="005F2CBC"/>
    <w:rsid w:val="00615834"/>
    <w:rsid w:val="00645ECA"/>
    <w:rsid w:val="00680ED0"/>
    <w:rsid w:val="00690A87"/>
    <w:rsid w:val="00692973"/>
    <w:rsid w:val="006A0533"/>
    <w:rsid w:val="006C6E7D"/>
    <w:rsid w:val="006D30E9"/>
    <w:rsid w:val="006D7F83"/>
    <w:rsid w:val="00716316"/>
    <w:rsid w:val="00733DA0"/>
    <w:rsid w:val="00751B8C"/>
    <w:rsid w:val="007636A2"/>
    <w:rsid w:val="007A2070"/>
    <w:rsid w:val="007D0B99"/>
    <w:rsid w:val="00804ACD"/>
    <w:rsid w:val="00845469"/>
    <w:rsid w:val="00872789"/>
    <w:rsid w:val="008A50D1"/>
    <w:rsid w:val="008C1D8F"/>
    <w:rsid w:val="008E22F1"/>
    <w:rsid w:val="00906861"/>
    <w:rsid w:val="00930309"/>
    <w:rsid w:val="00931A5E"/>
    <w:rsid w:val="00932260"/>
    <w:rsid w:val="00937893"/>
    <w:rsid w:val="009603F7"/>
    <w:rsid w:val="00962E65"/>
    <w:rsid w:val="00981B7E"/>
    <w:rsid w:val="00A07970"/>
    <w:rsid w:val="00A13FA7"/>
    <w:rsid w:val="00A24134"/>
    <w:rsid w:val="00A33A74"/>
    <w:rsid w:val="00A51EA3"/>
    <w:rsid w:val="00A770A7"/>
    <w:rsid w:val="00A8402A"/>
    <w:rsid w:val="00B07AAA"/>
    <w:rsid w:val="00B26D87"/>
    <w:rsid w:val="00B36E25"/>
    <w:rsid w:val="00B82C7A"/>
    <w:rsid w:val="00BB489C"/>
    <w:rsid w:val="00BB4D04"/>
    <w:rsid w:val="00BB7B38"/>
    <w:rsid w:val="00BC553A"/>
    <w:rsid w:val="00C07069"/>
    <w:rsid w:val="00C20E01"/>
    <w:rsid w:val="00C24AB2"/>
    <w:rsid w:val="00C357F6"/>
    <w:rsid w:val="00C40601"/>
    <w:rsid w:val="00C606DE"/>
    <w:rsid w:val="00C65484"/>
    <w:rsid w:val="00C84945"/>
    <w:rsid w:val="00C97AFC"/>
    <w:rsid w:val="00CA595B"/>
    <w:rsid w:val="00CE0B7B"/>
    <w:rsid w:val="00CF552C"/>
    <w:rsid w:val="00CF68C4"/>
    <w:rsid w:val="00D12B5D"/>
    <w:rsid w:val="00D15105"/>
    <w:rsid w:val="00D322DD"/>
    <w:rsid w:val="00D96469"/>
    <w:rsid w:val="00DB220F"/>
    <w:rsid w:val="00DB4401"/>
    <w:rsid w:val="00DC23BA"/>
    <w:rsid w:val="00DC6DE5"/>
    <w:rsid w:val="00DD6185"/>
    <w:rsid w:val="00E10ACA"/>
    <w:rsid w:val="00E755DB"/>
    <w:rsid w:val="00E76EC5"/>
    <w:rsid w:val="00EA3F94"/>
    <w:rsid w:val="00EA7486"/>
    <w:rsid w:val="00EF23CF"/>
    <w:rsid w:val="00F141D7"/>
    <w:rsid w:val="00F4170D"/>
    <w:rsid w:val="00F643AA"/>
    <w:rsid w:val="00F96243"/>
    <w:rsid w:val="00FD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0B8DF"/>
  <w15:docId w15:val="{9992FC09-9857-4FC5-A6BD-3EA63E4F8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3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2387"/>
    <w:rPr>
      <w:color w:val="808080"/>
    </w:rPr>
  </w:style>
  <w:style w:type="table" w:styleId="TableGrid">
    <w:name w:val="Table Grid"/>
    <w:basedOn w:val="TableNormal"/>
    <w:uiPriority w:val="39"/>
    <w:rsid w:val="000D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6E2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6E25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styleId="NoSpacing">
    <w:name w:val="No Spacing"/>
    <w:uiPriority w:val="1"/>
    <w:qFormat/>
    <w:rsid w:val="003D1C0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C1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319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19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19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19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19B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F6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D2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CD3"/>
  </w:style>
  <w:style w:type="paragraph" w:styleId="Footer">
    <w:name w:val="footer"/>
    <w:basedOn w:val="Normal"/>
    <w:link w:val="FooterChar"/>
    <w:uiPriority w:val="99"/>
    <w:unhideWhenUsed/>
    <w:rsid w:val="00FD2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55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0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3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9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yperlink" Target="https://www.gov.uk/guidance/what-maintained-schools-must-publish-onlin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gov.uk/government/publications/school-inspection-handbook-from-september-2015" TargetMode="External"/><Relationship Id="rId37" Type="http://schemas.openxmlformats.org/officeDocument/2006/relationships/image" Target="media/image26.png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s://www.gov.uk/government/publications/national-curriculum-in-england-physical-education-programmes-of-study/national-curriculum-in-england-physical-education-programmes-of-study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gov.uk/government/publications/governance-handbook" TargetMode="External"/><Relationship Id="rId38" Type="http://schemas.openxmlformats.org/officeDocument/2006/relationships/image" Target="media/image2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0245A584FEC49F9A72F64D1BAEA8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758ED-B2E4-441B-996E-43611AB730D0}"/>
      </w:docPartPr>
      <w:docPartBody>
        <w:p w:rsidR="00547066" w:rsidRDefault="00DA5811" w:rsidP="00DA5811">
          <w:pPr>
            <w:pStyle w:val="A0245A584FEC49F9A72F64D1BAEA8EFB6"/>
          </w:pPr>
          <w:r w:rsidRPr="000E5435">
            <w:rPr>
              <w:rStyle w:val="PlaceholderText"/>
              <w:rFonts w:ascii="Minion Pro" w:hAnsi="Minion Pro"/>
              <w:sz w:val="24"/>
              <w:szCs w:val="24"/>
            </w:rPr>
            <w:t>Choose an item.</w:t>
          </w:r>
        </w:p>
      </w:docPartBody>
    </w:docPart>
    <w:docPart>
      <w:docPartPr>
        <w:name w:val="9BF2E8875F86450788E1C635909FC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4A454-6C00-401D-BFDB-16C07BE12360}"/>
      </w:docPartPr>
      <w:docPartBody>
        <w:p w:rsidR="00547066" w:rsidRDefault="00DA5811" w:rsidP="00DA5811">
          <w:pPr>
            <w:pStyle w:val="9BF2E8875F86450788E1C635909FC3C86"/>
          </w:pPr>
          <w:r w:rsidRPr="000E5435">
            <w:rPr>
              <w:rStyle w:val="PlaceholderText"/>
              <w:rFonts w:ascii="Minion Pro" w:hAnsi="Minion Pro"/>
              <w:sz w:val="24"/>
              <w:szCs w:val="24"/>
            </w:rPr>
            <w:t>Choose an item.</w:t>
          </w:r>
        </w:p>
      </w:docPartBody>
    </w:docPart>
    <w:docPart>
      <w:docPartPr>
        <w:name w:val="0A6D8B9DC2EC4F3391EBF17632154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6F3D0-5240-4DBE-AA23-8DDA22FA797F}"/>
      </w:docPartPr>
      <w:docPartBody>
        <w:p w:rsidR="00547066" w:rsidRDefault="00DA5811" w:rsidP="00DA5811">
          <w:pPr>
            <w:pStyle w:val="0A6D8B9DC2EC4F3391EBF176321547FF6"/>
          </w:pPr>
          <w:r w:rsidRPr="000E5435">
            <w:rPr>
              <w:rStyle w:val="PlaceholderText"/>
              <w:rFonts w:ascii="Minion Pro" w:hAnsi="Minion Pro"/>
              <w:sz w:val="24"/>
              <w:szCs w:val="24"/>
            </w:rPr>
            <w:t>Choose an item.</w:t>
          </w:r>
        </w:p>
      </w:docPartBody>
    </w:docPart>
    <w:docPart>
      <w:docPartPr>
        <w:name w:val="3779EE917550472FA17C51A83957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EC677-E798-4BFC-AC66-68C7B8A2C1A8}"/>
      </w:docPartPr>
      <w:docPartBody>
        <w:p w:rsidR="004C6C2A" w:rsidRDefault="00DA5811" w:rsidP="00DA5811">
          <w:pPr>
            <w:pStyle w:val="3779EE917550472FA17C51A8395749A16"/>
          </w:pPr>
          <w:r w:rsidRPr="000E5435">
            <w:rPr>
              <w:rStyle w:val="PlaceholderText"/>
              <w:rFonts w:ascii="Minion Pro" w:hAnsi="Minion Pro"/>
              <w:sz w:val="24"/>
              <w:szCs w:val="24"/>
            </w:rPr>
            <w:t>Choose an item.</w:t>
          </w:r>
        </w:p>
      </w:docPartBody>
    </w:docPart>
    <w:docPart>
      <w:docPartPr>
        <w:name w:val="85D7AA3753E948818844E9975603E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51F79-4C83-4643-810C-714403B06ED7}"/>
      </w:docPartPr>
      <w:docPartBody>
        <w:p w:rsidR="00FD2801" w:rsidRDefault="00DA5811" w:rsidP="00DA5811">
          <w:pPr>
            <w:pStyle w:val="85D7AA3753E948818844E9975603E9A65"/>
          </w:pPr>
          <w:r w:rsidRPr="000E5435">
            <w:rPr>
              <w:rStyle w:val="PlaceholderText"/>
              <w:rFonts w:ascii="Minion Pro" w:hAnsi="Minion Pro"/>
              <w:sz w:val="24"/>
              <w:szCs w:val="24"/>
            </w:rPr>
            <w:t>Choose a year</w:t>
          </w:r>
        </w:p>
      </w:docPartBody>
    </w:docPart>
    <w:docPart>
      <w:docPartPr>
        <w:name w:val="993D665291254E0199ED6F559F6DC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771DD-A5DB-4139-A167-0A4AD1E5BBBC}"/>
      </w:docPartPr>
      <w:docPartBody>
        <w:p w:rsidR="00FD2801" w:rsidRDefault="00DA5811" w:rsidP="00DA5811">
          <w:pPr>
            <w:pStyle w:val="993D665291254E0199ED6F559F6DC9245"/>
          </w:pPr>
          <w:r w:rsidRPr="000E5435">
            <w:rPr>
              <w:rStyle w:val="PlaceholderText"/>
              <w:rFonts w:ascii="Minion Pro" w:hAnsi="Minion Pro"/>
              <w:sz w:val="24"/>
              <w:szCs w:val="24"/>
            </w:rPr>
            <w:t>Choose a year</w:t>
          </w:r>
        </w:p>
      </w:docPartBody>
    </w:docPart>
    <w:docPart>
      <w:docPartPr>
        <w:name w:val="03CD6679D8A343CCAD3E1F829E5CB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B812C-21AE-4EE6-AAEB-ECEC5C0CB7EC}"/>
      </w:docPartPr>
      <w:docPartBody>
        <w:p w:rsidR="00FD2801" w:rsidRDefault="00DA5811" w:rsidP="00DA5811">
          <w:pPr>
            <w:pStyle w:val="03CD6679D8A343CCAD3E1F829E5CBF7D4"/>
          </w:pPr>
          <w:r w:rsidRPr="00EE36C7">
            <w:rPr>
              <w:rStyle w:val="PlaceholderText"/>
            </w:rPr>
            <w:t>Choose an item.</w:t>
          </w:r>
        </w:p>
      </w:docPartBody>
    </w:docPart>
    <w:docPart>
      <w:docPartPr>
        <w:name w:val="3F4FCEFF722A40879B788F784B3F6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2B5A4-443A-4552-A3C1-EBBD6F754C64}"/>
      </w:docPartPr>
      <w:docPartBody>
        <w:p w:rsidR="00FD2801" w:rsidRDefault="00DA5811" w:rsidP="00DA5811">
          <w:pPr>
            <w:pStyle w:val="3F4FCEFF722A40879B788F784B3F64233"/>
          </w:pPr>
          <w:r w:rsidRPr="00EE36C7">
            <w:rPr>
              <w:rStyle w:val="PlaceholderText"/>
            </w:rPr>
            <w:t>Choose an item.</w:t>
          </w:r>
        </w:p>
      </w:docPartBody>
    </w:docPart>
    <w:docPart>
      <w:docPartPr>
        <w:name w:val="CD6C099E64A24B8090854DCEA5B48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DE614-3767-4C49-8635-09C178C358A8}"/>
      </w:docPartPr>
      <w:docPartBody>
        <w:p w:rsidR="00FD2801" w:rsidRDefault="00DA5811" w:rsidP="00DA5811">
          <w:pPr>
            <w:pStyle w:val="CD6C099E64A24B8090854DCEA5B48CF73"/>
          </w:pPr>
          <w:r w:rsidRPr="00EE36C7">
            <w:rPr>
              <w:rStyle w:val="PlaceholderText"/>
            </w:rPr>
            <w:t>Choose an item.</w:t>
          </w:r>
        </w:p>
      </w:docPartBody>
    </w:docPart>
    <w:docPart>
      <w:docPartPr>
        <w:name w:val="6FDC60904FAF4133A6F19A37A24D2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F09E4-CAEB-4422-AE49-F82093E18C4C}"/>
      </w:docPartPr>
      <w:docPartBody>
        <w:p w:rsidR="00FD2801" w:rsidRDefault="00DA5811" w:rsidP="00DA5811">
          <w:pPr>
            <w:pStyle w:val="6FDC60904FAF4133A6F19A37A24D21112"/>
          </w:pPr>
          <w:r w:rsidRPr="00EE36C7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9CF42-4CE6-4675-91DD-4A50F711FEB4}"/>
      </w:docPartPr>
      <w:docPartBody>
        <w:p w:rsidR="001011CE" w:rsidRDefault="00E03899">
          <w:r w:rsidRPr="001035D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B89"/>
    <w:rsid w:val="000023DD"/>
    <w:rsid w:val="000E0C30"/>
    <w:rsid w:val="000E3CA7"/>
    <w:rsid w:val="000F3AA6"/>
    <w:rsid w:val="001011CE"/>
    <w:rsid w:val="0015388A"/>
    <w:rsid w:val="001948D8"/>
    <w:rsid w:val="00217D3B"/>
    <w:rsid w:val="002678E8"/>
    <w:rsid w:val="00281E09"/>
    <w:rsid w:val="00307FC0"/>
    <w:rsid w:val="0048252E"/>
    <w:rsid w:val="004C6C2A"/>
    <w:rsid w:val="00547066"/>
    <w:rsid w:val="00597E90"/>
    <w:rsid w:val="005D5011"/>
    <w:rsid w:val="0062719D"/>
    <w:rsid w:val="00701CC1"/>
    <w:rsid w:val="00741CE8"/>
    <w:rsid w:val="00765215"/>
    <w:rsid w:val="00774273"/>
    <w:rsid w:val="00781EF2"/>
    <w:rsid w:val="00846BA6"/>
    <w:rsid w:val="0097520C"/>
    <w:rsid w:val="00B43B02"/>
    <w:rsid w:val="00C771DD"/>
    <w:rsid w:val="00D96553"/>
    <w:rsid w:val="00DA5811"/>
    <w:rsid w:val="00DF5C3C"/>
    <w:rsid w:val="00E03899"/>
    <w:rsid w:val="00EB52D3"/>
    <w:rsid w:val="00EB5B89"/>
    <w:rsid w:val="00F543BC"/>
    <w:rsid w:val="00F85171"/>
    <w:rsid w:val="00FD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3899"/>
    <w:rPr>
      <w:color w:val="808080"/>
    </w:rPr>
  </w:style>
  <w:style w:type="paragraph" w:customStyle="1" w:styleId="6632C396DFE74B8C8BF40D74363C53BA">
    <w:name w:val="6632C396DFE74B8C8BF40D74363C53BA"/>
    <w:rsid w:val="00EB5B89"/>
  </w:style>
  <w:style w:type="paragraph" w:customStyle="1" w:styleId="A0245A584FEC49F9A72F64D1BAEA8EFB">
    <w:name w:val="A0245A584FEC49F9A72F64D1BAEA8EFB"/>
    <w:rsid w:val="00EB5B89"/>
  </w:style>
  <w:style w:type="paragraph" w:customStyle="1" w:styleId="9BF2E8875F86450788E1C635909FC3C8">
    <w:name w:val="9BF2E8875F86450788E1C635909FC3C8"/>
    <w:rsid w:val="00EB5B89"/>
  </w:style>
  <w:style w:type="paragraph" w:customStyle="1" w:styleId="0A6D8B9DC2EC4F3391EBF176321547FF">
    <w:name w:val="0A6D8B9DC2EC4F3391EBF176321547FF"/>
    <w:rsid w:val="00EB5B89"/>
  </w:style>
  <w:style w:type="paragraph" w:customStyle="1" w:styleId="6A0CF5BC67434F48915639CE68766EDE">
    <w:name w:val="6A0CF5BC67434F48915639CE68766EDE"/>
    <w:rsid w:val="00EB5B89"/>
  </w:style>
  <w:style w:type="paragraph" w:customStyle="1" w:styleId="5455757FC91D4E43AD0C1C1C4AEDE358">
    <w:name w:val="5455757FC91D4E43AD0C1C1C4AEDE358"/>
    <w:rsid w:val="00EB5B89"/>
  </w:style>
  <w:style w:type="paragraph" w:customStyle="1" w:styleId="77888A7FA7CB4AC3A7FACC2330FB5C63">
    <w:name w:val="77888A7FA7CB4AC3A7FACC2330FB5C63"/>
    <w:rsid w:val="00EB5B89"/>
  </w:style>
  <w:style w:type="paragraph" w:customStyle="1" w:styleId="8676A77CD215429F898A1E170911DDCE">
    <w:name w:val="8676A77CD215429F898A1E170911DDCE"/>
    <w:rsid w:val="00EB5B89"/>
  </w:style>
  <w:style w:type="paragraph" w:customStyle="1" w:styleId="09DD1C9DBB5F49DD8B2C4EDB84FE9069">
    <w:name w:val="09DD1C9DBB5F49DD8B2C4EDB84FE9069"/>
    <w:rsid w:val="00547066"/>
  </w:style>
  <w:style w:type="paragraph" w:customStyle="1" w:styleId="E6A9D36D41164513B6B410C853CB2AF2">
    <w:name w:val="E6A9D36D41164513B6B410C853CB2AF2"/>
    <w:rsid w:val="00547066"/>
  </w:style>
  <w:style w:type="paragraph" w:customStyle="1" w:styleId="351366FC2041464A82743F506CDF54ED">
    <w:name w:val="351366FC2041464A82743F506CDF54ED"/>
    <w:rsid w:val="00547066"/>
  </w:style>
  <w:style w:type="paragraph" w:customStyle="1" w:styleId="3779EE917550472FA17C51A8395749A1">
    <w:name w:val="3779EE917550472FA17C51A8395749A1"/>
    <w:rsid w:val="00307FC0"/>
  </w:style>
  <w:style w:type="paragraph" w:customStyle="1" w:styleId="3779EE917550472FA17C51A8395749A11">
    <w:name w:val="3779EE917550472FA17C51A8395749A11"/>
    <w:rsid w:val="00DA5811"/>
    <w:rPr>
      <w:rFonts w:eastAsiaTheme="minorHAnsi"/>
      <w:lang w:eastAsia="en-US"/>
    </w:rPr>
  </w:style>
  <w:style w:type="paragraph" w:customStyle="1" w:styleId="A0245A584FEC49F9A72F64D1BAEA8EFB1">
    <w:name w:val="A0245A584FEC49F9A72F64D1BAEA8EFB1"/>
    <w:rsid w:val="00DA5811"/>
    <w:rPr>
      <w:rFonts w:eastAsiaTheme="minorHAnsi"/>
      <w:lang w:eastAsia="en-US"/>
    </w:rPr>
  </w:style>
  <w:style w:type="paragraph" w:customStyle="1" w:styleId="9BF2E8875F86450788E1C635909FC3C81">
    <w:name w:val="9BF2E8875F86450788E1C635909FC3C81"/>
    <w:rsid w:val="00DA5811"/>
    <w:rPr>
      <w:rFonts w:eastAsiaTheme="minorHAnsi"/>
      <w:lang w:eastAsia="en-US"/>
    </w:rPr>
  </w:style>
  <w:style w:type="paragraph" w:customStyle="1" w:styleId="0A6D8B9DC2EC4F3391EBF176321547FF1">
    <w:name w:val="0A6D8B9DC2EC4F3391EBF176321547FF1"/>
    <w:rsid w:val="00DA5811"/>
    <w:rPr>
      <w:rFonts w:eastAsiaTheme="minorHAnsi"/>
      <w:lang w:eastAsia="en-US"/>
    </w:rPr>
  </w:style>
  <w:style w:type="paragraph" w:customStyle="1" w:styleId="EFEC4F064EDE44F4A20E028E95B1D7D3">
    <w:name w:val="EFEC4F064EDE44F4A20E028E95B1D7D3"/>
    <w:rsid w:val="00DA5811"/>
    <w:rPr>
      <w:rFonts w:eastAsiaTheme="minorHAnsi"/>
      <w:lang w:eastAsia="en-US"/>
    </w:rPr>
  </w:style>
  <w:style w:type="paragraph" w:customStyle="1" w:styleId="85D7AA3753E948818844E9975603E9A6">
    <w:name w:val="85D7AA3753E948818844E9975603E9A6"/>
    <w:rsid w:val="00DA5811"/>
    <w:rPr>
      <w:rFonts w:eastAsiaTheme="minorHAnsi"/>
      <w:lang w:eastAsia="en-US"/>
    </w:rPr>
  </w:style>
  <w:style w:type="paragraph" w:customStyle="1" w:styleId="993D665291254E0199ED6F559F6DC924">
    <w:name w:val="993D665291254E0199ED6F559F6DC924"/>
    <w:rsid w:val="00DA5811"/>
    <w:rPr>
      <w:rFonts w:eastAsiaTheme="minorHAnsi"/>
      <w:lang w:eastAsia="en-US"/>
    </w:rPr>
  </w:style>
  <w:style w:type="paragraph" w:customStyle="1" w:styleId="780B84AD3F50488A8EC435A18FAFCA31">
    <w:name w:val="780B84AD3F50488A8EC435A18FAFCA31"/>
    <w:rsid w:val="00DA5811"/>
    <w:rPr>
      <w:rFonts w:eastAsiaTheme="minorHAnsi"/>
      <w:lang w:eastAsia="en-US"/>
    </w:rPr>
  </w:style>
  <w:style w:type="paragraph" w:customStyle="1" w:styleId="8676A77CD215429F898A1E170911DDCE1">
    <w:name w:val="8676A77CD215429F898A1E170911DDCE1"/>
    <w:rsid w:val="00DA5811"/>
    <w:rPr>
      <w:rFonts w:eastAsiaTheme="minorHAnsi"/>
      <w:lang w:eastAsia="en-US"/>
    </w:rPr>
  </w:style>
  <w:style w:type="paragraph" w:customStyle="1" w:styleId="747D1F5CEE4D4B9EB86945E4B339BE7E">
    <w:name w:val="747D1F5CEE4D4B9EB86945E4B339BE7E"/>
    <w:rsid w:val="00DA5811"/>
    <w:rPr>
      <w:rFonts w:eastAsiaTheme="minorHAnsi"/>
      <w:lang w:eastAsia="en-US"/>
    </w:rPr>
  </w:style>
  <w:style w:type="paragraph" w:customStyle="1" w:styleId="88F8B7D68A1B4A3BAE917167B260960E">
    <w:name w:val="88F8B7D68A1B4A3BAE917167B260960E"/>
    <w:rsid w:val="00DA5811"/>
    <w:rPr>
      <w:rFonts w:eastAsiaTheme="minorHAnsi"/>
      <w:lang w:eastAsia="en-US"/>
    </w:rPr>
  </w:style>
  <w:style w:type="paragraph" w:customStyle="1" w:styleId="3779EE917550472FA17C51A8395749A12">
    <w:name w:val="3779EE917550472FA17C51A8395749A12"/>
    <w:rsid w:val="00DA5811"/>
    <w:rPr>
      <w:rFonts w:eastAsiaTheme="minorHAnsi"/>
      <w:lang w:eastAsia="en-US"/>
    </w:rPr>
  </w:style>
  <w:style w:type="paragraph" w:customStyle="1" w:styleId="A0245A584FEC49F9A72F64D1BAEA8EFB2">
    <w:name w:val="A0245A584FEC49F9A72F64D1BAEA8EFB2"/>
    <w:rsid w:val="00DA5811"/>
    <w:rPr>
      <w:rFonts w:eastAsiaTheme="minorHAnsi"/>
      <w:lang w:eastAsia="en-US"/>
    </w:rPr>
  </w:style>
  <w:style w:type="paragraph" w:customStyle="1" w:styleId="9BF2E8875F86450788E1C635909FC3C82">
    <w:name w:val="9BF2E8875F86450788E1C635909FC3C82"/>
    <w:rsid w:val="00DA5811"/>
    <w:rPr>
      <w:rFonts w:eastAsiaTheme="minorHAnsi"/>
      <w:lang w:eastAsia="en-US"/>
    </w:rPr>
  </w:style>
  <w:style w:type="paragraph" w:customStyle="1" w:styleId="0A6D8B9DC2EC4F3391EBF176321547FF2">
    <w:name w:val="0A6D8B9DC2EC4F3391EBF176321547FF2"/>
    <w:rsid w:val="00DA5811"/>
    <w:rPr>
      <w:rFonts w:eastAsiaTheme="minorHAnsi"/>
      <w:lang w:eastAsia="en-US"/>
    </w:rPr>
  </w:style>
  <w:style w:type="paragraph" w:customStyle="1" w:styleId="03CD6679D8A343CCAD3E1F829E5CBF7D">
    <w:name w:val="03CD6679D8A343CCAD3E1F829E5CBF7D"/>
    <w:rsid w:val="00DA5811"/>
    <w:rPr>
      <w:rFonts w:eastAsiaTheme="minorHAnsi"/>
      <w:lang w:eastAsia="en-US"/>
    </w:rPr>
  </w:style>
  <w:style w:type="paragraph" w:customStyle="1" w:styleId="85D7AA3753E948818844E9975603E9A61">
    <w:name w:val="85D7AA3753E948818844E9975603E9A61"/>
    <w:rsid w:val="00DA5811"/>
    <w:rPr>
      <w:rFonts w:eastAsiaTheme="minorHAnsi"/>
      <w:lang w:eastAsia="en-US"/>
    </w:rPr>
  </w:style>
  <w:style w:type="paragraph" w:customStyle="1" w:styleId="993D665291254E0199ED6F559F6DC9241">
    <w:name w:val="993D665291254E0199ED6F559F6DC9241"/>
    <w:rsid w:val="00DA5811"/>
    <w:rPr>
      <w:rFonts w:eastAsiaTheme="minorHAnsi"/>
      <w:lang w:eastAsia="en-US"/>
    </w:rPr>
  </w:style>
  <w:style w:type="paragraph" w:customStyle="1" w:styleId="780B84AD3F50488A8EC435A18FAFCA311">
    <w:name w:val="780B84AD3F50488A8EC435A18FAFCA311"/>
    <w:rsid w:val="00DA5811"/>
    <w:rPr>
      <w:rFonts w:eastAsiaTheme="minorHAnsi"/>
      <w:lang w:eastAsia="en-US"/>
    </w:rPr>
  </w:style>
  <w:style w:type="paragraph" w:customStyle="1" w:styleId="8676A77CD215429F898A1E170911DDCE2">
    <w:name w:val="8676A77CD215429F898A1E170911DDCE2"/>
    <w:rsid w:val="00DA5811"/>
    <w:rPr>
      <w:rFonts w:eastAsiaTheme="minorHAnsi"/>
      <w:lang w:eastAsia="en-US"/>
    </w:rPr>
  </w:style>
  <w:style w:type="paragraph" w:customStyle="1" w:styleId="747D1F5CEE4D4B9EB86945E4B339BE7E1">
    <w:name w:val="747D1F5CEE4D4B9EB86945E4B339BE7E1"/>
    <w:rsid w:val="00DA5811"/>
    <w:rPr>
      <w:rFonts w:eastAsiaTheme="minorHAnsi"/>
      <w:lang w:eastAsia="en-US"/>
    </w:rPr>
  </w:style>
  <w:style w:type="paragraph" w:customStyle="1" w:styleId="88F8B7D68A1B4A3BAE917167B260960E1">
    <w:name w:val="88F8B7D68A1B4A3BAE917167B260960E1"/>
    <w:rsid w:val="00DA5811"/>
    <w:rPr>
      <w:rFonts w:eastAsiaTheme="minorHAnsi"/>
      <w:lang w:eastAsia="en-US"/>
    </w:rPr>
  </w:style>
  <w:style w:type="paragraph" w:customStyle="1" w:styleId="3779EE917550472FA17C51A8395749A13">
    <w:name w:val="3779EE917550472FA17C51A8395749A13"/>
    <w:rsid w:val="00DA5811"/>
    <w:rPr>
      <w:rFonts w:eastAsiaTheme="minorHAnsi"/>
      <w:lang w:eastAsia="en-US"/>
    </w:rPr>
  </w:style>
  <w:style w:type="paragraph" w:customStyle="1" w:styleId="A0245A584FEC49F9A72F64D1BAEA8EFB3">
    <w:name w:val="A0245A584FEC49F9A72F64D1BAEA8EFB3"/>
    <w:rsid w:val="00DA5811"/>
    <w:rPr>
      <w:rFonts w:eastAsiaTheme="minorHAnsi"/>
      <w:lang w:eastAsia="en-US"/>
    </w:rPr>
  </w:style>
  <w:style w:type="paragraph" w:customStyle="1" w:styleId="9BF2E8875F86450788E1C635909FC3C83">
    <w:name w:val="9BF2E8875F86450788E1C635909FC3C83"/>
    <w:rsid w:val="00DA5811"/>
    <w:rPr>
      <w:rFonts w:eastAsiaTheme="minorHAnsi"/>
      <w:lang w:eastAsia="en-US"/>
    </w:rPr>
  </w:style>
  <w:style w:type="paragraph" w:customStyle="1" w:styleId="0A6D8B9DC2EC4F3391EBF176321547FF3">
    <w:name w:val="0A6D8B9DC2EC4F3391EBF176321547FF3"/>
    <w:rsid w:val="00DA5811"/>
    <w:rPr>
      <w:rFonts w:eastAsiaTheme="minorHAnsi"/>
      <w:lang w:eastAsia="en-US"/>
    </w:rPr>
  </w:style>
  <w:style w:type="paragraph" w:customStyle="1" w:styleId="03CD6679D8A343CCAD3E1F829E5CBF7D1">
    <w:name w:val="03CD6679D8A343CCAD3E1F829E5CBF7D1"/>
    <w:rsid w:val="00DA5811"/>
    <w:rPr>
      <w:rFonts w:eastAsiaTheme="minorHAnsi"/>
      <w:lang w:eastAsia="en-US"/>
    </w:rPr>
  </w:style>
  <w:style w:type="paragraph" w:customStyle="1" w:styleId="85D7AA3753E948818844E9975603E9A62">
    <w:name w:val="85D7AA3753E948818844E9975603E9A62"/>
    <w:rsid w:val="00DA5811"/>
    <w:rPr>
      <w:rFonts w:eastAsiaTheme="minorHAnsi"/>
      <w:lang w:eastAsia="en-US"/>
    </w:rPr>
  </w:style>
  <w:style w:type="paragraph" w:customStyle="1" w:styleId="993D665291254E0199ED6F559F6DC9242">
    <w:name w:val="993D665291254E0199ED6F559F6DC9242"/>
    <w:rsid w:val="00DA5811"/>
    <w:rPr>
      <w:rFonts w:eastAsiaTheme="minorHAnsi"/>
      <w:lang w:eastAsia="en-US"/>
    </w:rPr>
  </w:style>
  <w:style w:type="paragraph" w:customStyle="1" w:styleId="780B84AD3F50488A8EC435A18FAFCA312">
    <w:name w:val="780B84AD3F50488A8EC435A18FAFCA312"/>
    <w:rsid w:val="00DA5811"/>
    <w:rPr>
      <w:rFonts w:eastAsiaTheme="minorHAnsi"/>
      <w:lang w:eastAsia="en-US"/>
    </w:rPr>
  </w:style>
  <w:style w:type="paragraph" w:customStyle="1" w:styleId="8676A77CD215429F898A1E170911DDCE3">
    <w:name w:val="8676A77CD215429F898A1E170911DDCE3"/>
    <w:rsid w:val="00DA5811"/>
    <w:rPr>
      <w:rFonts w:eastAsiaTheme="minorHAnsi"/>
      <w:lang w:eastAsia="en-US"/>
    </w:rPr>
  </w:style>
  <w:style w:type="paragraph" w:customStyle="1" w:styleId="747D1F5CEE4D4B9EB86945E4B339BE7E2">
    <w:name w:val="747D1F5CEE4D4B9EB86945E4B339BE7E2"/>
    <w:rsid w:val="00DA5811"/>
    <w:rPr>
      <w:rFonts w:eastAsiaTheme="minorHAnsi"/>
      <w:lang w:eastAsia="en-US"/>
    </w:rPr>
  </w:style>
  <w:style w:type="paragraph" w:customStyle="1" w:styleId="88F8B7D68A1B4A3BAE917167B260960E2">
    <w:name w:val="88F8B7D68A1B4A3BAE917167B260960E2"/>
    <w:rsid w:val="00DA5811"/>
    <w:rPr>
      <w:rFonts w:eastAsiaTheme="minorHAnsi"/>
      <w:lang w:eastAsia="en-US"/>
    </w:rPr>
  </w:style>
  <w:style w:type="paragraph" w:customStyle="1" w:styleId="F4198F9E3CB84C3CBB86CFFC3C82D573">
    <w:name w:val="F4198F9E3CB84C3CBB86CFFC3C82D573"/>
    <w:rsid w:val="00DA5811"/>
  </w:style>
  <w:style w:type="paragraph" w:customStyle="1" w:styleId="3033FDC18A544E3481C0313D75851030">
    <w:name w:val="3033FDC18A544E3481C0313D75851030"/>
    <w:rsid w:val="00DA5811"/>
  </w:style>
  <w:style w:type="paragraph" w:customStyle="1" w:styleId="F0906A8BECAF4719AE54030DFD256B81">
    <w:name w:val="F0906A8BECAF4719AE54030DFD256B81"/>
    <w:rsid w:val="00DA5811"/>
  </w:style>
  <w:style w:type="paragraph" w:customStyle="1" w:styleId="3F4FCEFF722A40879B788F784B3F6423">
    <w:name w:val="3F4FCEFF722A40879B788F784B3F6423"/>
    <w:rsid w:val="00DA5811"/>
  </w:style>
  <w:style w:type="paragraph" w:customStyle="1" w:styleId="B906A496945B433790221AAEA0B27099">
    <w:name w:val="B906A496945B433790221AAEA0B27099"/>
    <w:rsid w:val="00DA5811"/>
  </w:style>
  <w:style w:type="paragraph" w:customStyle="1" w:styleId="CD6C099E64A24B8090854DCEA5B48CF7">
    <w:name w:val="CD6C099E64A24B8090854DCEA5B48CF7"/>
    <w:rsid w:val="00DA5811"/>
  </w:style>
  <w:style w:type="paragraph" w:customStyle="1" w:styleId="3779EE917550472FA17C51A8395749A14">
    <w:name w:val="3779EE917550472FA17C51A8395749A14"/>
    <w:rsid w:val="00DA5811"/>
    <w:rPr>
      <w:rFonts w:eastAsiaTheme="minorHAnsi"/>
      <w:lang w:eastAsia="en-US"/>
    </w:rPr>
  </w:style>
  <w:style w:type="paragraph" w:customStyle="1" w:styleId="A0245A584FEC49F9A72F64D1BAEA8EFB4">
    <w:name w:val="A0245A584FEC49F9A72F64D1BAEA8EFB4"/>
    <w:rsid w:val="00DA5811"/>
    <w:rPr>
      <w:rFonts w:eastAsiaTheme="minorHAnsi"/>
      <w:lang w:eastAsia="en-US"/>
    </w:rPr>
  </w:style>
  <w:style w:type="paragraph" w:customStyle="1" w:styleId="9BF2E8875F86450788E1C635909FC3C84">
    <w:name w:val="9BF2E8875F86450788E1C635909FC3C84"/>
    <w:rsid w:val="00DA5811"/>
    <w:rPr>
      <w:rFonts w:eastAsiaTheme="minorHAnsi"/>
      <w:lang w:eastAsia="en-US"/>
    </w:rPr>
  </w:style>
  <w:style w:type="paragraph" w:customStyle="1" w:styleId="0A6D8B9DC2EC4F3391EBF176321547FF4">
    <w:name w:val="0A6D8B9DC2EC4F3391EBF176321547FF4"/>
    <w:rsid w:val="00DA5811"/>
    <w:rPr>
      <w:rFonts w:eastAsiaTheme="minorHAnsi"/>
      <w:lang w:eastAsia="en-US"/>
    </w:rPr>
  </w:style>
  <w:style w:type="paragraph" w:customStyle="1" w:styleId="03CD6679D8A343CCAD3E1F829E5CBF7D2">
    <w:name w:val="03CD6679D8A343CCAD3E1F829E5CBF7D2"/>
    <w:rsid w:val="00DA5811"/>
    <w:rPr>
      <w:rFonts w:eastAsiaTheme="minorHAnsi"/>
      <w:lang w:eastAsia="en-US"/>
    </w:rPr>
  </w:style>
  <w:style w:type="paragraph" w:customStyle="1" w:styleId="3F4FCEFF722A40879B788F784B3F64231">
    <w:name w:val="3F4FCEFF722A40879B788F784B3F64231"/>
    <w:rsid w:val="00DA5811"/>
    <w:rPr>
      <w:rFonts w:eastAsiaTheme="minorHAnsi"/>
      <w:lang w:eastAsia="en-US"/>
    </w:rPr>
  </w:style>
  <w:style w:type="paragraph" w:customStyle="1" w:styleId="CD6C099E64A24B8090854DCEA5B48CF71">
    <w:name w:val="CD6C099E64A24B8090854DCEA5B48CF71"/>
    <w:rsid w:val="00DA5811"/>
    <w:rPr>
      <w:rFonts w:eastAsiaTheme="minorHAnsi"/>
      <w:lang w:eastAsia="en-US"/>
    </w:rPr>
  </w:style>
  <w:style w:type="paragraph" w:customStyle="1" w:styleId="6FDC60904FAF4133A6F19A37A24D2111">
    <w:name w:val="6FDC60904FAF4133A6F19A37A24D2111"/>
    <w:rsid w:val="00DA5811"/>
    <w:rPr>
      <w:rFonts w:eastAsiaTheme="minorHAnsi"/>
      <w:lang w:eastAsia="en-US"/>
    </w:rPr>
  </w:style>
  <w:style w:type="paragraph" w:customStyle="1" w:styleId="85D7AA3753E948818844E9975603E9A63">
    <w:name w:val="85D7AA3753E948818844E9975603E9A63"/>
    <w:rsid w:val="00DA5811"/>
    <w:rPr>
      <w:rFonts w:eastAsiaTheme="minorHAnsi"/>
      <w:lang w:eastAsia="en-US"/>
    </w:rPr>
  </w:style>
  <w:style w:type="paragraph" w:customStyle="1" w:styleId="993D665291254E0199ED6F559F6DC9243">
    <w:name w:val="993D665291254E0199ED6F559F6DC9243"/>
    <w:rsid w:val="00DA5811"/>
    <w:rPr>
      <w:rFonts w:eastAsiaTheme="minorHAnsi"/>
      <w:lang w:eastAsia="en-US"/>
    </w:rPr>
  </w:style>
  <w:style w:type="paragraph" w:customStyle="1" w:styleId="780B84AD3F50488A8EC435A18FAFCA313">
    <w:name w:val="780B84AD3F50488A8EC435A18FAFCA313"/>
    <w:rsid w:val="00DA5811"/>
    <w:rPr>
      <w:rFonts w:eastAsiaTheme="minorHAnsi"/>
      <w:lang w:eastAsia="en-US"/>
    </w:rPr>
  </w:style>
  <w:style w:type="paragraph" w:customStyle="1" w:styleId="8676A77CD215429F898A1E170911DDCE4">
    <w:name w:val="8676A77CD215429F898A1E170911DDCE4"/>
    <w:rsid w:val="00DA5811"/>
    <w:rPr>
      <w:rFonts w:eastAsiaTheme="minorHAnsi"/>
      <w:lang w:eastAsia="en-US"/>
    </w:rPr>
  </w:style>
  <w:style w:type="paragraph" w:customStyle="1" w:styleId="747D1F5CEE4D4B9EB86945E4B339BE7E3">
    <w:name w:val="747D1F5CEE4D4B9EB86945E4B339BE7E3"/>
    <w:rsid w:val="00DA5811"/>
    <w:rPr>
      <w:rFonts w:eastAsiaTheme="minorHAnsi"/>
      <w:lang w:eastAsia="en-US"/>
    </w:rPr>
  </w:style>
  <w:style w:type="paragraph" w:customStyle="1" w:styleId="88F8B7D68A1B4A3BAE917167B260960E3">
    <w:name w:val="88F8B7D68A1B4A3BAE917167B260960E3"/>
    <w:rsid w:val="00DA5811"/>
    <w:rPr>
      <w:rFonts w:eastAsiaTheme="minorHAnsi"/>
      <w:lang w:eastAsia="en-US"/>
    </w:rPr>
  </w:style>
  <w:style w:type="paragraph" w:customStyle="1" w:styleId="3779EE917550472FA17C51A8395749A15">
    <w:name w:val="3779EE917550472FA17C51A8395749A15"/>
    <w:rsid w:val="00DA5811"/>
    <w:rPr>
      <w:rFonts w:eastAsiaTheme="minorHAnsi"/>
      <w:lang w:eastAsia="en-US"/>
    </w:rPr>
  </w:style>
  <w:style w:type="paragraph" w:customStyle="1" w:styleId="A0245A584FEC49F9A72F64D1BAEA8EFB5">
    <w:name w:val="A0245A584FEC49F9A72F64D1BAEA8EFB5"/>
    <w:rsid w:val="00DA5811"/>
    <w:rPr>
      <w:rFonts w:eastAsiaTheme="minorHAnsi"/>
      <w:lang w:eastAsia="en-US"/>
    </w:rPr>
  </w:style>
  <w:style w:type="paragraph" w:customStyle="1" w:styleId="9BF2E8875F86450788E1C635909FC3C85">
    <w:name w:val="9BF2E8875F86450788E1C635909FC3C85"/>
    <w:rsid w:val="00DA5811"/>
    <w:rPr>
      <w:rFonts w:eastAsiaTheme="minorHAnsi"/>
      <w:lang w:eastAsia="en-US"/>
    </w:rPr>
  </w:style>
  <w:style w:type="paragraph" w:customStyle="1" w:styleId="0A6D8B9DC2EC4F3391EBF176321547FF5">
    <w:name w:val="0A6D8B9DC2EC4F3391EBF176321547FF5"/>
    <w:rsid w:val="00DA5811"/>
    <w:rPr>
      <w:rFonts w:eastAsiaTheme="minorHAnsi"/>
      <w:lang w:eastAsia="en-US"/>
    </w:rPr>
  </w:style>
  <w:style w:type="paragraph" w:customStyle="1" w:styleId="03CD6679D8A343CCAD3E1F829E5CBF7D3">
    <w:name w:val="03CD6679D8A343CCAD3E1F829E5CBF7D3"/>
    <w:rsid w:val="00DA5811"/>
    <w:rPr>
      <w:rFonts w:eastAsiaTheme="minorHAnsi"/>
      <w:lang w:eastAsia="en-US"/>
    </w:rPr>
  </w:style>
  <w:style w:type="paragraph" w:customStyle="1" w:styleId="3F4FCEFF722A40879B788F784B3F64232">
    <w:name w:val="3F4FCEFF722A40879B788F784B3F64232"/>
    <w:rsid w:val="00DA5811"/>
    <w:rPr>
      <w:rFonts w:eastAsiaTheme="minorHAnsi"/>
      <w:lang w:eastAsia="en-US"/>
    </w:rPr>
  </w:style>
  <w:style w:type="paragraph" w:customStyle="1" w:styleId="CD6C099E64A24B8090854DCEA5B48CF72">
    <w:name w:val="CD6C099E64A24B8090854DCEA5B48CF72"/>
    <w:rsid w:val="00DA5811"/>
    <w:rPr>
      <w:rFonts w:eastAsiaTheme="minorHAnsi"/>
      <w:lang w:eastAsia="en-US"/>
    </w:rPr>
  </w:style>
  <w:style w:type="paragraph" w:customStyle="1" w:styleId="6FDC60904FAF4133A6F19A37A24D21111">
    <w:name w:val="6FDC60904FAF4133A6F19A37A24D21111"/>
    <w:rsid w:val="00DA5811"/>
    <w:rPr>
      <w:rFonts w:eastAsiaTheme="minorHAnsi"/>
      <w:lang w:eastAsia="en-US"/>
    </w:rPr>
  </w:style>
  <w:style w:type="paragraph" w:customStyle="1" w:styleId="85D7AA3753E948818844E9975603E9A64">
    <w:name w:val="85D7AA3753E948818844E9975603E9A64"/>
    <w:rsid w:val="00DA5811"/>
    <w:rPr>
      <w:rFonts w:eastAsiaTheme="minorHAnsi"/>
      <w:lang w:eastAsia="en-US"/>
    </w:rPr>
  </w:style>
  <w:style w:type="paragraph" w:customStyle="1" w:styleId="993D665291254E0199ED6F559F6DC9244">
    <w:name w:val="993D665291254E0199ED6F559F6DC9244"/>
    <w:rsid w:val="00DA5811"/>
    <w:rPr>
      <w:rFonts w:eastAsiaTheme="minorHAnsi"/>
      <w:lang w:eastAsia="en-US"/>
    </w:rPr>
  </w:style>
  <w:style w:type="paragraph" w:customStyle="1" w:styleId="780B84AD3F50488A8EC435A18FAFCA314">
    <w:name w:val="780B84AD3F50488A8EC435A18FAFCA314"/>
    <w:rsid w:val="00DA5811"/>
    <w:rPr>
      <w:rFonts w:eastAsiaTheme="minorHAnsi"/>
      <w:lang w:eastAsia="en-US"/>
    </w:rPr>
  </w:style>
  <w:style w:type="paragraph" w:customStyle="1" w:styleId="8676A77CD215429F898A1E170911DDCE5">
    <w:name w:val="8676A77CD215429F898A1E170911DDCE5"/>
    <w:rsid w:val="00DA5811"/>
    <w:rPr>
      <w:rFonts w:eastAsiaTheme="minorHAnsi"/>
      <w:lang w:eastAsia="en-US"/>
    </w:rPr>
  </w:style>
  <w:style w:type="paragraph" w:customStyle="1" w:styleId="747D1F5CEE4D4B9EB86945E4B339BE7E4">
    <w:name w:val="747D1F5CEE4D4B9EB86945E4B339BE7E4"/>
    <w:rsid w:val="00DA5811"/>
    <w:rPr>
      <w:rFonts w:eastAsiaTheme="minorHAnsi"/>
      <w:lang w:eastAsia="en-US"/>
    </w:rPr>
  </w:style>
  <w:style w:type="paragraph" w:customStyle="1" w:styleId="88F8B7D68A1B4A3BAE917167B260960E4">
    <w:name w:val="88F8B7D68A1B4A3BAE917167B260960E4"/>
    <w:rsid w:val="00DA5811"/>
    <w:rPr>
      <w:rFonts w:eastAsiaTheme="minorHAnsi"/>
      <w:lang w:eastAsia="en-US"/>
    </w:rPr>
  </w:style>
  <w:style w:type="paragraph" w:customStyle="1" w:styleId="3779EE917550472FA17C51A8395749A16">
    <w:name w:val="3779EE917550472FA17C51A8395749A16"/>
    <w:rsid w:val="00DA5811"/>
    <w:rPr>
      <w:rFonts w:eastAsiaTheme="minorHAnsi"/>
      <w:lang w:eastAsia="en-US"/>
    </w:rPr>
  </w:style>
  <w:style w:type="paragraph" w:customStyle="1" w:styleId="A0245A584FEC49F9A72F64D1BAEA8EFB6">
    <w:name w:val="A0245A584FEC49F9A72F64D1BAEA8EFB6"/>
    <w:rsid w:val="00DA5811"/>
    <w:rPr>
      <w:rFonts w:eastAsiaTheme="minorHAnsi"/>
      <w:lang w:eastAsia="en-US"/>
    </w:rPr>
  </w:style>
  <w:style w:type="paragraph" w:customStyle="1" w:styleId="9BF2E8875F86450788E1C635909FC3C86">
    <w:name w:val="9BF2E8875F86450788E1C635909FC3C86"/>
    <w:rsid w:val="00DA5811"/>
    <w:rPr>
      <w:rFonts w:eastAsiaTheme="minorHAnsi"/>
      <w:lang w:eastAsia="en-US"/>
    </w:rPr>
  </w:style>
  <w:style w:type="paragraph" w:customStyle="1" w:styleId="0A6D8B9DC2EC4F3391EBF176321547FF6">
    <w:name w:val="0A6D8B9DC2EC4F3391EBF176321547FF6"/>
    <w:rsid w:val="00DA5811"/>
    <w:rPr>
      <w:rFonts w:eastAsiaTheme="minorHAnsi"/>
      <w:lang w:eastAsia="en-US"/>
    </w:rPr>
  </w:style>
  <w:style w:type="paragraph" w:customStyle="1" w:styleId="03CD6679D8A343CCAD3E1F829E5CBF7D4">
    <w:name w:val="03CD6679D8A343CCAD3E1F829E5CBF7D4"/>
    <w:rsid w:val="00DA5811"/>
    <w:rPr>
      <w:rFonts w:eastAsiaTheme="minorHAnsi"/>
      <w:lang w:eastAsia="en-US"/>
    </w:rPr>
  </w:style>
  <w:style w:type="paragraph" w:customStyle="1" w:styleId="3F4FCEFF722A40879B788F784B3F64233">
    <w:name w:val="3F4FCEFF722A40879B788F784B3F64233"/>
    <w:rsid w:val="00DA5811"/>
    <w:rPr>
      <w:rFonts w:eastAsiaTheme="minorHAnsi"/>
      <w:lang w:eastAsia="en-US"/>
    </w:rPr>
  </w:style>
  <w:style w:type="paragraph" w:customStyle="1" w:styleId="CD6C099E64A24B8090854DCEA5B48CF73">
    <w:name w:val="CD6C099E64A24B8090854DCEA5B48CF73"/>
    <w:rsid w:val="00DA5811"/>
    <w:rPr>
      <w:rFonts w:eastAsiaTheme="minorHAnsi"/>
      <w:lang w:eastAsia="en-US"/>
    </w:rPr>
  </w:style>
  <w:style w:type="paragraph" w:customStyle="1" w:styleId="6FDC60904FAF4133A6F19A37A24D21112">
    <w:name w:val="6FDC60904FAF4133A6F19A37A24D21112"/>
    <w:rsid w:val="00DA5811"/>
    <w:rPr>
      <w:rFonts w:eastAsiaTheme="minorHAnsi"/>
      <w:lang w:eastAsia="en-US"/>
    </w:rPr>
  </w:style>
  <w:style w:type="paragraph" w:customStyle="1" w:styleId="85D7AA3753E948818844E9975603E9A65">
    <w:name w:val="85D7AA3753E948818844E9975603E9A65"/>
    <w:rsid w:val="00DA5811"/>
    <w:rPr>
      <w:rFonts w:eastAsiaTheme="minorHAnsi"/>
      <w:lang w:eastAsia="en-US"/>
    </w:rPr>
  </w:style>
  <w:style w:type="paragraph" w:customStyle="1" w:styleId="993D665291254E0199ED6F559F6DC9245">
    <w:name w:val="993D665291254E0199ED6F559F6DC9245"/>
    <w:rsid w:val="00DA5811"/>
    <w:rPr>
      <w:rFonts w:eastAsiaTheme="minorHAnsi"/>
      <w:lang w:eastAsia="en-US"/>
    </w:rPr>
  </w:style>
  <w:style w:type="paragraph" w:customStyle="1" w:styleId="780B84AD3F50488A8EC435A18FAFCA315">
    <w:name w:val="780B84AD3F50488A8EC435A18FAFCA315"/>
    <w:rsid w:val="00DA5811"/>
    <w:rPr>
      <w:rFonts w:eastAsiaTheme="minorHAnsi"/>
      <w:lang w:eastAsia="en-US"/>
    </w:rPr>
  </w:style>
  <w:style w:type="paragraph" w:customStyle="1" w:styleId="8676A77CD215429F898A1E170911DDCE6">
    <w:name w:val="8676A77CD215429F898A1E170911DDCE6"/>
    <w:rsid w:val="00DA5811"/>
    <w:rPr>
      <w:rFonts w:eastAsiaTheme="minorHAnsi"/>
      <w:lang w:eastAsia="en-US"/>
    </w:rPr>
  </w:style>
  <w:style w:type="paragraph" w:customStyle="1" w:styleId="747D1F5CEE4D4B9EB86945E4B339BE7E5">
    <w:name w:val="747D1F5CEE4D4B9EB86945E4B339BE7E5"/>
    <w:rsid w:val="00DA5811"/>
    <w:rPr>
      <w:rFonts w:eastAsiaTheme="minorHAnsi"/>
      <w:lang w:eastAsia="en-US"/>
    </w:rPr>
  </w:style>
  <w:style w:type="paragraph" w:customStyle="1" w:styleId="88F8B7D68A1B4A3BAE917167B260960E5">
    <w:name w:val="88F8B7D68A1B4A3BAE917167B260960E5"/>
    <w:rsid w:val="00DA581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983F0-C539-45FF-BC8E-44F1B12BC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10984445</Template>
  <TotalTime>272</TotalTime>
  <Pages>9</Pages>
  <Words>1731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AFPEPC02</dc:creator>
  <cp:lastModifiedBy>Luke Griffin</cp:lastModifiedBy>
  <cp:revision>52</cp:revision>
  <cp:lastPrinted>2015-09-03T09:24:00Z</cp:lastPrinted>
  <dcterms:created xsi:type="dcterms:W3CDTF">2016-09-21T13:18:00Z</dcterms:created>
  <dcterms:modified xsi:type="dcterms:W3CDTF">2018-11-23T13:40:00Z</dcterms:modified>
</cp:coreProperties>
</file>